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3155" w14:textId="77777777" w:rsidR="00FD439F" w:rsidRPr="00FD439F" w:rsidRDefault="00FD439F" w:rsidP="0013163D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6521"/>
          <w:tab w:val="left" w:pos="7230"/>
        </w:tabs>
        <w:ind w:right="-399"/>
        <w:rPr>
          <w:rStyle w:val="Rubrik4Char"/>
          <w:noProof w:val="0"/>
          <w:color w:val="auto"/>
          <w:sz w:val="12"/>
          <w:szCs w:val="12"/>
        </w:rPr>
      </w:pPr>
    </w:p>
    <w:p w14:paraId="0C4C725C" w14:textId="77777777" w:rsidR="00B7588A" w:rsidRDefault="00B7588A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Style w:val="Rubrik4Char"/>
          <w:noProof w:val="0"/>
          <w:color w:val="auto"/>
          <w:szCs w:val="20"/>
        </w:rPr>
      </w:pPr>
    </w:p>
    <w:p w14:paraId="2EBCDB06" w14:textId="74B2D96F" w:rsidR="00F71DDB" w:rsidRPr="002B154F" w:rsidRDefault="00A75932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Style w:val="Rubrik4Char"/>
          <w:rFonts w:ascii="Flex 70" w:hAnsi="Flex 70"/>
          <w:noProof w:val="0"/>
          <w:color w:val="auto"/>
          <w:szCs w:val="20"/>
        </w:rPr>
      </w:pPr>
      <w:r w:rsidRPr="002B154F">
        <w:rPr>
          <w:rStyle w:val="Rubrik4Char"/>
          <w:noProof w:val="0"/>
          <w:color w:val="auto"/>
          <w:szCs w:val="20"/>
        </w:rPr>
        <w:t xml:space="preserve">Mon. </w:t>
      </w:r>
      <w:r w:rsidR="00896782" w:rsidRPr="002B154F">
        <w:rPr>
          <w:rStyle w:val="Rubrik4Char"/>
          <w:noProof w:val="0"/>
          <w:color w:val="auto"/>
          <w:szCs w:val="20"/>
        </w:rPr>
        <w:t>Nov</w:t>
      </w:r>
      <w:r w:rsidR="006A2512" w:rsidRPr="002B154F">
        <w:rPr>
          <w:rStyle w:val="Rubrik4Char"/>
          <w:noProof w:val="0"/>
          <w:color w:val="auto"/>
          <w:szCs w:val="20"/>
        </w:rPr>
        <w:t xml:space="preserve"> </w:t>
      </w:r>
      <w:r w:rsidR="004B1418" w:rsidRPr="002B154F">
        <w:rPr>
          <w:rStyle w:val="Rubrik4Char"/>
          <w:noProof w:val="0"/>
          <w:color w:val="auto"/>
          <w:szCs w:val="20"/>
        </w:rPr>
        <w:t>3</w:t>
      </w:r>
      <w:r w:rsidR="008E780B" w:rsidRPr="002B154F">
        <w:rPr>
          <w:rStyle w:val="Rubrik4Char"/>
          <w:noProof w:val="0"/>
          <w:color w:val="auto"/>
          <w:szCs w:val="20"/>
        </w:rPr>
        <w:tab/>
      </w:r>
      <w:r w:rsidR="00797741" w:rsidRPr="002B154F">
        <w:rPr>
          <w:rStyle w:val="Rubrik4Char"/>
          <w:rFonts w:ascii="Flex 70" w:hAnsi="Flex 70"/>
          <w:noProof w:val="0"/>
          <w:color w:val="auto"/>
          <w:szCs w:val="20"/>
        </w:rPr>
        <w:t>15.30-16</w:t>
      </w:r>
      <w:r w:rsidR="00D32947" w:rsidRPr="002B154F">
        <w:rPr>
          <w:rStyle w:val="Rubrik4Char"/>
          <w:rFonts w:ascii="Flex 70" w:hAnsi="Flex 70"/>
          <w:noProof w:val="0"/>
          <w:color w:val="auto"/>
          <w:szCs w:val="20"/>
        </w:rPr>
        <w:t>.45</w:t>
      </w:r>
      <w:r w:rsidR="00D32947" w:rsidRPr="002B154F">
        <w:rPr>
          <w:rStyle w:val="Rubrik4Char"/>
          <w:rFonts w:ascii="Flex 70" w:hAnsi="Flex 70"/>
          <w:noProof w:val="0"/>
          <w:color w:val="auto"/>
          <w:szCs w:val="20"/>
        </w:rPr>
        <w:tab/>
        <w:t>Ice practice</w:t>
      </w:r>
      <w:r w:rsidR="00D32947" w:rsidRPr="002B154F">
        <w:rPr>
          <w:rStyle w:val="Rubrik4Char"/>
          <w:rFonts w:ascii="Flex 70" w:hAnsi="Flex 70"/>
          <w:noProof w:val="0"/>
          <w:color w:val="auto"/>
          <w:szCs w:val="20"/>
        </w:rPr>
        <w:tab/>
        <w:t>Catena</w:t>
      </w:r>
      <w:r w:rsidR="00E83A1E" w:rsidRPr="002B154F">
        <w:rPr>
          <w:rStyle w:val="Rubrik4Char"/>
          <w:rFonts w:ascii="Flex 70" w:hAnsi="Flex 70"/>
          <w:noProof w:val="0"/>
          <w:color w:val="auto"/>
          <w:szCs w:val="20"/>
        </w:rPr>
        <w:t xml:space="preserve"> Arena</w:t>
      </w:r>
    </w:p>
    <w:p w14:paraId="1C4FBB3B" w14:textId="755391B8" w:rsidR="00FD439F" w:rsidRPr="00864475" w:rsidRDefault="00F71DDB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left="1304" w:right="-399" w:hanging="1304"/>
        <w:rPr>
          <w:rFonts w:ascii="Flex 70" w:hAnsi="Flex 70" w:cstheme="minorHAnsi"/>
          <w:bCs/>
          <w:iCs/>
          <w:noProof w:val="0"/>
          <w:szCs w:val="16"/>
        </w:rPr>
      </w:pPr>
      <w:r w:rsidRPr="002B154F">
        <w:rPr>
          <w:rStyle w:val="Rubrik4Char"/>
          <w:rFonts w:ascii="Flex 70" w:hAnsi="Flex 70"/>
          <w:noProof w:val="0"/>
          <w:color w:val="auto"/>
          <w:szCs w:val="20"/>
        </w:rPr>
        <w:tab/>
      </w:r>
      <w:r w:rsidR="00F94790">
        <w:rPr>
          <w:rStyle w:val="Rubrik4Char"/>
          <w:rFonts w:ascii="Flex 70" w:hAnsi="Flex 70"/>
          <w:noProof w:val="0"/>
          <w:color w:val="auto"/>
          <w:szCs w:val="20"/>
        </w:rPr>
        <w:tab/>
      </w:r>
    </w:p>
    <w:p w14:paraId="42B73F57" w14:textId="77777777" w:rsidR="00FD439F" w:rsidRPr="00864475" w:rsidRDefault="00FD439F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left="1304" w:right="-399" w:hanging="1304"/>
        <w:rPr>
          <w:rFonts w:ascii="Flex 70" w:hAnsi="Flex 70" w:cstheme="minorHAnsi"/>
          <w:bCs/>
          <w:iCs/>
          <w:noProof w:val="0"/>
          <w:szCs w:val="16"/>
        </w:rPr>
      </w:pPr>
    </w:p>
    <w:p w14:paraId="56584340" w14:textId="631F74F5" w:rsidR="00F37B34" w:rsidRPr="002B154F" w:rsidRDefault="00A75932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Fonts w:ascii="Flex 70" w:hAnsi="Flex 70" w:cstheme="minorHAnsi"/>
          <w:bCs/>
          <w:iCs/>
          <w:noProof w:val="0"/>
          <w:sz w:val="20"/>
          <w:szCs w:val="20"/>
        </w:rPr>
      </w:pPr>
      <w:r w:rsidRPr="002B154F">
        <w:rPr>
          <w:rStyle w:val="Rubrik4Char"/>
          <w:noProof w:val="0"/>
          <w:color w:val="auto"/>
          <w:szCs w:val="20"/>
        </w:rPr>
        <w:t xml:space="preserve">Tue. </w:t>
      </w:r>
      <w:r w:rsidR="00896782" w:rsidRPr="002B154F">
        <w:rPr>
          <w:rStyle w:val="Rubrik4Char"/>
          <w:noProof w:val="0"/>
          <w:color w:val="auto"/>
          <w:szCs w:val="20"/>
        </w:rPr>
        <w:t>Nov</w:t>
      </w:r>
      <w:r w:rsidR="006A2512" w:rsidRPr="002B154F">
        <w:rPr>
          <w:rStyle w:val="Rubrik4Char"/>
          <w:noProof w:val="0"/>
          <w:color w:val="auto"/>
          <w:szCs w:val="20"/>
        </w:rPr>
        <w:t xml:space="preserve"> </w:t>
      </w:r>
      <w:r w:rsidR="004B1418" w:rsidRPr="002B154F">
        <w:rPr>
          <w:rStyle w:val="Rubrik4Char"/>
          <w:noProof w:val="0"/>
          <w:color w:val="auto"/>
          <w:szCs w:val="20"/>
        </w:rPr>
        <w:t>4</w:t>
      </w:r>
      <w:r w:rsidR="00950637" w:rsidRPr="002B154F">
        <w:rPr>
          <w:rStyle w:val="Rubrik4Char"/>
          <w:noProof w:val="0"/>
          <w:color w:val="auto"/>
          <w:szCs w:val="20"/>
        </w:rPr>
        <w:tab/>
      </w:r>
      <w:r w:rsidR="002026AE" w:rsidRPr="002B154F">
        <w:rPr>
          <w:rStyle w:val="Rubrik4Char"/>
          <w:rFonts w:ascii="Flex 70" w:hAnsi="Flex 70"/>
          <w:noProof w:val="0"/>
          <w:color w:val="auto"/>
          <w:szCs w:val="20"/>
        </w:rPr>
        <w:t>10.00-11.</w:t>
      </w:r>
      <w:r w:rsidR="00B10101" w:rsidRPr="002B154F">
        <w:rPr>
          <w:rStyle w:val="Rubrik4Char"/>
          <w:rFonts w:ascii="Flex 70" w:hAnsi="Flex 70"/>
          <w:noProof w:val="0"/>
          <w:color w:val="auto"/>
          <w:szCs w:val="20"/>
        </w:rPr>
        <w:t>1</w:t>
      </w:r>
      <w:r w:rsidR="00726367" w:rsidRPr="002B154F">
        <w:rPr>
          <w:rStyle w:val="Rubrik4Char"/>
          <w:rFonts w:ascii="Flex 70" w:hAnsi="Flex 70"/>
          <w:noProof w:val="0"/>
          <w:color w:val="auto"/>
          <w:szCs w:val="20"/>
        </w:rPr>
        <w:t>5</w:t>
      </w:r>
      <w:r w:rsidR="00F37B34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  <w:t>Ice practice</w:t>
      </w:r>
      <w:r w:rsidR="00F37B34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proofErr w:type="spellStart"/>
      <w:r w:rsidR="00726367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Bjäre</w:t>
      </w:r>
      <w:proofErr w:type="spellEnd"/>
      <w:r w:rsidR="00726367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 xml:space="preserve"> </w:t>
      </w:r>
      <w:proofErr w:type="spellStart"/>
      <w:r w:rsidR="00726367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Markkonsult</w:t>
      </w:r>
      <w:proofErr w:type="spellEnd"/>
      <w:r w:rsidR="00635132">
        <w:rPr>
          <w:rFonts w:ascii="Flex 70" w:hAnsi="Flex 70" w:cstheme="minorHAnsi"/>
          <w:bCs/>
          <w:iCs/>
          <w:noProof w:val="0"/>
          <w:sz w:val="20"/>
          <w:szCs w:val="20"/>
        </w:rPr>
        <w:t xml:space="preserve"> Arena</w:t>
      </w:r>
    </w:p>
    <w:p w14:paraId="6A615535" w14:textId="405A4776" w:rsidR="00FD439F" w:rsidRPr="00864475" w:rsidRDefault="00622439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5670"/>
          <w:tab w:val="left" w:pos="7230"/>
        </w:tabs>
        <w:rPr>
          <w:rFonts w:ascii="Flex 70" w:hAnsi="Flex 70" w:cstheme="minorHAnsi"/>
          <w:bCs/>
          <w:iCs/>
          <w:noProof w:val="0"/>
          <w:szCs w:val="16"/>
        </w:rPr>
      </w:pPr>
      <w:r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</w:p>
    <w:p w14:paraId="59CC6E43" w14:textId="77777777" w:rsidR="00FD439F" w:rsidRPr="00864475" w:rsidRDefault="00FD439F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Fonts w:ascii="Flex 70" w:hAnsi="Flex 70" w:cstheme="minorHAnsi"/>
          <w:bCs/>
          <w:iCs/>
          <w:noProof w:val="0"/>
          <w:color w:val="EE0000"/>
          <w:szCs w:val="16"/>
        </w:rPr>
      </w:pPr>
    </w:p>
    <w:p w14:paraId="5B1A7A1C" w14:textId="24028517" w:rsidR="00015000" w:rsidRPr="002B154F" w:rsidRDefault="00A75932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Fonts w:ascii="Flex 70" w:hAnsi="Flex 70" w:cstheme="minorHAnsi"/>
          <w:bCs/>
          <w:iCs/>
          <w:noProof w:val="0"/>
          <w:sz w:val="20"/>
          <w:szCs w:val="20"/>
        </w:rPr>
      </w:pPr>
      <w:r w:rsidRPr="002B154F">
        <w:rPr>
          <w:rStyle w:val="Rubrik4Char"/>
          <w:noProof w:val="0"/>
          <w:color w:val="auto"/>
          <w:szCs w:val="20"/>
        </w:rPr>
        <w:t xml:space="preserve">Wed. </w:t>
      </w:r>
      <w:r w:rsidR="00896782" w:rsidRPr="002B154F">
        <w:rPr>
          <w:rStyle w:val="Rubrik4Char"/>
          <w:noProof w:val="0"/>
          <w:color w:val="auto"/>
          <w:szCs w:val="20"/>
        </w:rPr>
        <w:t>Nov</w:t>
      </w:r>
      <w:r w:rsidR="00B9721B" w:rsidRPr="002B154F">
        <w:rPr>
          <w:rStyle w:val="Rubrik4Char"/>
          <w:noProof w:val="0"/>
          <w:color w:val="auto"/>
          <w:szCs w:val="20"/>
        </w:rPr>
        <w:t xml:space="preserve"> </w:t>
      </w:r>
      <w:r w:rsidR="00323CDD" w:rsidRPr="002B154F">
        <w:rPr>
          <w:rStyle w:val="Rubrik4Char"/>
          <w:noProof w:val="0"/>
          <w:color w:val="auto"/>
          <w:szCs w:val="20"/>
        </w:rPr>
        <w:t>5</w:t>
      </w:r>
      <w:r w:rsidRPr="002B154F">
        <w:rPr>
          <w:rStyle w:val="Rubrik4Char"/>
          <w:noProof w:val="0"/>
          <w:color w:val="auto"/>
          <w:szCs w:val="20"/>
        </w:rPr>
        <w:tab/>
      </w:r>
      <w:r w:rsidR="00AC3F5D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10.00.10.30</w:t>
      </w:r>
      <w:r w:rsidR="00F77FA0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="00083680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Ice practice</w:t>
      </w:r>
      <w:r w:rsidR="00083680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="004B1418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Catena Arena</w:t>
      </w:r>
    </w:p>
    <w:p w14:paraId="649D2F38" w14:textId="0FB880A6" w:rsidR="00622439" w:rsidRPr="002B154F" w:rsidRDefault="00083680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5670"/>
          <w:tab w:val="left" w:pos="7230"/>
        </w:tabs>
        <w:rPr>
          <w:rFonts w:ascii="Flex 70" w:hAnsi="Flex 70" w:cstheme="minorHAnsi"/>
          <w:b/>
          <w:iCs/>
          <w:noProof w:val="0"/>
          <w:sz w:val="20"/>
          <w:szCs w:val="20"/>
        </w:rPr>
      </w:pPr>
      <w:r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="00747D5C" w:rsidRPr="00032A31">
        <w:rPr>
          <w:rFonts w:ascii="Flex 70" w:hAnsi="Flex 70" w:cstheme="minorHAnsi"/>
          <w:b/>
          <w:iCs/>
          <w:noProof w:val="0"/>
          <w:sz w:val="20"/>
          <w:szCs w:val="20"/>
        </w:rPr>
        <w:t>19.00</w:t>
      </w:r>
      <w:r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="00622439"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>GAME</w:t>
      </w:r>
      <w:r w:rsidR="0013163D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ab/>
      </w:r>
      <w:r w:rsidR="00622439"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>CZE</w:t>
      </w:r>
      <w:r w:rsidR="006B1414"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 xml:space="preserve"> - SWE</w:t>
      </w:r>
      <w:r w:rsidR="00622439"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ab/>
      </w:r>
      <w:r w:rsidR="004B1418" w:rsidRPr="002B154F">
        <w:rPr>
          <w:rFonts w:ascii="Flex 70" w:hAnsi="Flex 70" w:cstheme="minorHAnsi"/>
          <w:b/>
          <w:iCs/>
          <w:noProof w:val="0"/>
          <w:sz w:val="20"/>
          <w:szCs w:val="20"/>
        </w:rPr>
        <w:t>Catena Arena</w:t>
      </w:r>
    </w:p>
    <w:p w14:paraId="754ED3C6" w14:textId="77777777" w:rsidR="00FD439F" w:rsidRPr="00864475" w:rsidRDefault="00FD439F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3686"/>
          <w:tab w:val="left" w:pos="5670"/>
          <w:tab w:val="left" w:pos="7230"/>
        </w:tabs>
        <w:rPr>
          <w:rFonts w:ascii="Flex 70" w:hAnsi="Flex 70" w:cstheme="minorHAnsi"/>
          <w:bCs/>
          <w:iCs/>
          <w:noProof w:val="0"/>
          <w:szCs w:val="16"/>
        </w:rPr>
      </w:pPr>
    </w:p>
    <w:p w14:paraId="08D8CDB1" w14:textId="5A4E74FD" w:rsidR="00EA287A" w:rsidRDefault="00A801EB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3686"/>
          <w:tab w:val="left" w:pos="5670"/>
          <w:tab w:val="left" w:pos="7230"/>
        </w:tabs>
        <w:rPr>
          <w:rFonts w:ascii="Flex 70" w:hAnsi="Flex 70" w:cstheme="minorHAnsi"/>
          <w:bCs/>
          <w:iCs/>
          <w:noProof w:val="0"/>
          <w:sz w:val="20"/>
          <w:szCs w:val="20"/>
        </w:rPr>
      </w:pPr>
      <w:r w:rsidRPr="00864475">
        <w:rPr>
          <w:rStyle w:val="Rubrik4Char"/>
          <w:color w:val="auto"/>
          <w:sz w:val="16"/>
          <w:szCs w:val="16"/>
        </w:rPr>
        <w:br/>
      </w:r>
      <w:bookmarkStart w:id="0" w:name="_Hlk92118339"/>
      <w:r w:rsidR="00A75932" w:rsidRPr="002B154F">
        <w:rPr>
          <w:rStyle w:val="Rubrik4Char"/>
          <w:noProof w:val="0"/>
          <w:color w:val="auto"/>
          <w:szCs w:val="20"/>
        </w:rPr>
        <w:t xml:space="preserve">Thu. </w:t>
      </w:r>
      <w:r w:rsidR="00896782" w:rsidRPr="002B154F">
        <w:rPr>
          <w:rStyle w:val="Rubrik4Char"/>
          <w:noProof w:val="0"/>
          <w:color w:val="auto"/>
          <w:szCs w:val="20"/>
        </w:rPr>
        <w:t>Nov</w:t>
      </w:r>
      <w:r w:rsidR="00B9721B" w:rsidRPr="002B154F">
        <w:rPr>
          <w:rStyle w:val="Rubrik4Char"/>
          <w:noProof w:val="0"/>
          <w:color w:val="auto"/>
          <w:szCs w:val="20"/>
        </w:rPr>
        <w:t xml:space="preserve"> </w:t>
      </w:r>
      <w:r w:rsidR="00650B9C" w:rsidRPr="002B154F">
        <w:rPr>
          <w:rStyle w:val="Rubrik4Char"/>
          <w:noProof w:val="0"/>
          <w:color w:val="auto"/>
          <w:szCs w:val="20"/>
        </w:rPr>
        <w:t>6</w:t>
      </w:r>
      <w:r w:rsidR="00A75932" w:rsidRPr="002B154F">
        <w:rPr>
          <w:rStyle w:val="Rubrik4Char"/>
          <w:noProof w:val="0"/>
          <w:color w:val="auto"/>
          <w:szCs w:val="20"/>
        </w:rPr>
        <w:tab/>
      </w:r>
      <w:r w:rsidR="00213946" w:rsidRPr="002B154F">
        <w:rPr>
          <w:rStyle w:val="Rubrik4Char"/>
          <w:rFonts w:ascii="Flex 70" w:hAnsi="Flex 70"/>
          <w:noProof w:val="0"/>
          <w:color w:val="auto"/>
          <w:szCs w:val="20"/>
        </w:rPr>
        <w:t>11.30-12.</w:t>
      </w:r>
      <w:r w:rsidR="00C97265" w:rsidRPr="002B154F">
        <w:rPr>
          <w:rStyle w:val="Rubrik4Char"/>
          <w:rFonts w:ascii="Flex 70" w:hAnsi="Flex 70"/>
          <w:noProof w:val="0"/>
          <w:color w:val="auto"/>
          <w:szCs w:val="20"/>
        </w:rPr>
        <w:t>45</w:t>
      </w:r>
      <w:r w:rsidR="00EA287A" w:rsidRPr="002B154F">
        <w:rPr>
          <w:rStyle w:val="Rubrik4Char"/>
          <w:rFonts w:ascii="Flex 70" w:hAnsi="Flex 70"/>
          <w:noProof w:val="0"/>
          <w:color w:val="auto"/>
          <w:szCs w:val="20"/>
        </w:rPr>
        <w:tab/>
      </w:r>
      <w:r w:rsidR="00EA287A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Ice practice</w:t>
      </w:r>
      <w:r w:rsidR="00EA287A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proofErr w:type="spellStart"/>
      <w:r w:rsidR="001B43C9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Bjäre</w:t>
      </w:r>
      <w:proofErr w:type="spellEnd"/>
      <w:r w:rsidR="001B43C9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 xml:space="preserve"> </w:t>
      </w:r>
      <w:proofErr w:type="spellStart"/>
      <w:r w:rsidR="001B43C9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Entre</w:t>
      </w:r>
      <w:r w:rsidR="001C1E8C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prenad</w:t>
      </w:r>
      <w:proofErr w:type="spellEnd"/>
      <w:r w:rsidR="00635132">
        <w:rPr>
          <w:rFonts w:ascii="Flex 70" w:hAnsi="Flex 70" w:cstheme="minorHAnsi"/>
          <w:bCs/>
          <w:iCs/>
          <w:noProof w:val="0"/>
          <w:sz w:val="20"/>
          <w:szCs w:val="20"/>
        </w:rPr>
        <w:t xml:space="preserve"> Arena</w:t>
      </w:r>
    </w:p>
    <w:p w14:paraId="28FA7B54" w14:textId="77777777" w:rsidR="00AA6570" w:rsidRPr="00864475" w:rsidRDefault="00AA6570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5670"/>
          <w:tab w:val="left" w:pos="7230"/>
        </w:tabs>
        <w:rPr>
          <w:rFonts w:ascii="Flex 70" w:hAnsi="Flex 70" w:cstheme="minorHAnsi"/>
          <w:bCs/>
          <w:iCs/>
          <w:noProof w:val="0"/>
          <w:szCs w:val="16"/>
        </w:rPr>
      </w:pPr>
    </w:p>
    <w:p w14:paraId="503AD6D9" w14:textId="77777777" w:rsidR="00CC2A4D" w:rsidRPr="00864475" w:rsidRDefault="00CC2A4D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5670"/>
          <w:tab w:val="left" w:pos="7230"/>
        </w:tabs>
        <w:rPr>
          <w:rStyle w:val="Rubrik4Char"/>
          <w:rFonts w:ascii="Flex 70" w:hAnsi="Flex 70"/>
          <w:noProof w:val="0"/>
          <w:color w:val="auto"/>
          <w:sz w:val="16"/>
          <w:szCs w:val="16"/>
        </w:rPr>
      </w:pPr>
    </w:p>
    <w:p w14:paraId="3247E801" w14:textId="1D584ACB" w:rsidR="00327081" w:rsidRPr="002B154F" w:rsidRDefault="00B811F0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Fonts w:ascii="Flex 70" w:hAnsi="Flex 70" w:cstheme="minorHAnsi"/>
          <w:bCs/>
          <w:iCs/>
          <w:noProof w:val="0"/>
          <w:sz w:val="20"/>
          <w:szCs w:val="20"/>
        </w:rPr>
      </w:pPr>
      <w:r w:rsidRPr="002B154F">
        <w:rPr>
          <w:rStyle w:val="Rubrik4Char"/>
          <w:noProof w:val="0"/>
          <w:color w:val="auto"/>
          <w:szCs w:val="20"/>
        </w:rPr>
        <w:t xml:space="preserve">Fri. </w:t>
      </w:r>
      <w:r w:rsidR="00896782" w:rsidRPr="002B154F">
        <w:rPr>
          <w:rStyle w:val="Rubrik4Char"/>
          <w:noProof w:val="0"/>
          <w:color w:val="auto"/>
          <w:szCs w:val="20"/>
        </w:rPr>
        <w:t>Nov</w:t>
      </w:r>
      <w:r w:rsidR="00F73BE8" w:rsidRPr="002B154F">
        <w:rPr>
          <w:rStyle w:val="Rubrik4Char"/>
          <w:noProof w:val="0"/>
          <w:color w:val="auto"/>
          <w:szCs w:val="20"/>
        </w:rPr>
        <w:t xml:space="preserve"> </w:t>
      </w:r>
      <w:r w:rsidR="005B122E" w:rsidRPr="002B154F">
        <w:rPr>
          <w:rStyle w:val="Rubrik4Char"/>
          <w:noProof w:val="0"/>
          <w:color w:val="auto"/>
          <w:szCs w:val="20"/>
        </w:rPr>
        <w:t>7</w:t>
      </w:r>
      <w:r w:rsidR="0095456B" w:rsidRPr="002B154F">
        <w:rPr>
          <w:rStyle w:val="Rubrik4Char"/>
          <w:noProof w:val="0"/>
          <w:color w:val="auto"/>
          <w:szCs w:val="20"/>
        </w:rPr>
        <w:tab/>
      </w:r>
      <w:r w:rsidR="00327081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10.15-10.45</w:t>
      </w:r>
      <w:r w:rsidR="00327081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  <w:t>Ice practice</w:t>
      </w:r>
      <w:r w:rsidR="00327081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="004B1418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Catena Arena</w:t>
      </w:r>
    </w:p>
    <w:p w14:paraId="4CFCBBE5" w14:textId="5F3A0052" w:rsidR="00327081" w:rsidRPr="002B154F" w:rsidRDefault="00327081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5670"/>
          <w:tab w:val="left" w:pos="7230"/>
        </w:tabs>
        <w:rPr>
          <w:rFonts w:ascii="Flex 70" w:hAnsi="Flex 70" w:cstheme="minorHAnsi"/>
          <w:b/>
          <w:iCs/>
          <w:noProof w:val="0"/>
          <w:sz w:val="20"/>
          <w:szCs w:val="20"/>
        </w:rPr>
      </w:pPr>
      <w:r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Pr="00032A31">
        <w:rPr>
          <w:rFonts w:ascii="Flex 70" w:hAnsi="Flex 70" w:cstheme="minorHAnsi"/>
          <w:b/>
          <w:iCs/>
          <w:noProof w:val="0"/>
          <w:sz w:val="20"/>
          <w:szCs w:val="20"/>
        </w:rPr>
        <w:t>18.00</w:t>
      </w:r>
      <w:r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proofErr w:type="gramStart"/>
      <w:r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 xml:space="preserve">GAME  </w:t>
      </w:r>
      <w:r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ab/>
      </w:r>
      <w:proofErr w:type="gramEnd"/>
      <w:r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>SWE-</w:t>
      </w:r>
      <w:r w:rsidR="006B1414"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>SUI</w:t>
      </w:r>
      <w:r w:rsidR="006B1414" w:rsidRPr="002B154F">
        <w:rPr>
          <w:rStyle w:val="Rubrik4Char"/>
          <w:rFonts w:ascii="Flex 70" w:hAnsi="Flex 70"/>
          <w:b/>
          <w:bCs/>
          <w:noProof w:val="0"/>
          <w:color w:val="auto"/>
          <w:szCs w:val="20"/>
        </w:rPr>
        <w:tab/>
      </w:r>
      <w:r w:rsidR="004B1418" w:rsidRPr="002B154F">
        <w:rPr>
          <w:rFonts w:ascii="Flex 70" w:hAnsi="Flex 70" w:cstheme="minorHAnsi"/>
          <w:b/>
          <w:iCs/>
          <w:noProof w:val="0"/>
          <w:sz w:val="20"/>
          <w:szCs w:val="20"/>
        </w:rPr>
        <w:t>Catena Arena</w:t>
      </w:r>
    </w:p>
    <w:p w14:paraId="3237F7F3" w14:textId="7ACE5E28" w:rsidR="00FD439F" w:rsidRPr="00864475" w:rsidRDefault="00327081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3686"/>
          <w:tab w:val="left" w:pos="5670"/>
          <w:tab w:val="left" w:pos="7230"/>
        </w:tabs>
        <w:rPr>
          <w:rFonts w:ascii="Flex 70" w:hAnsi="Flex 70" w:cstheme="minorHAnsi"/>
          <w:bCs/>
          <w:iCs/>
          <w:noProof w:val="0"/>
          <w:szCs w:val="16"/>
        </w:rPr>
      </w:pPr>
      <w:r w:rsidRPr="002B154F">
        <w:rPr>
          <w:rFonts w:ascii="Flex 70" w:hAnsi="Flex 70" w:cstheme="minorHAnsi"/>
          <w:bCs/>
          <w:iCs/>
          <w:noProof w:val="0"/>
          <w:sz w:val="24"/>
          <w:szCs w:val="24"/>
        </w:rPr>
        <w:tab/>
      </w:r>
    </w:p>
    <w:p w14:paraId="35269965" w14:textId="77777777" w:rsidR="00AA6570" w:rsidRPr="00864475" w:rsidRDefault="00AA6570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261"/>
          <w:tab w:val="left" w:pos="3544"/>
          <w:tab w:val="left" w:pos="3686"/>
          <w:tab w:val="left" w:pos="5670"/>
          <w:tab w:val="left" w:pos="7230"/>
        </w:tabs>
        <w:rPr>
          <w:rFonts w:ascii="Flex 70" w:hAnsi="Flex 70" w:cstheme="minorHAnsi"/>
          <w:bCs/>
          <w:iCs/>
          <w:noProof w:val="0"/>
          <w:szCs w:val="16"/>
        </w:rPr>
      </w:pPr>
    </w:p>
    <w:p w14:paraId="206C1CB8" w14:textId="4F2B3AEE" w:rsidR="00F77FA0" w:rsidRPr="002B154F" w:rsidRDefault="00243F76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Fonts w:ascii="Flex 70" w:hAnsi="Flex 70" w:cstheme="minorHAnsi"/>
          <w:bCs/>
          <w:iCs/>
          <w:noProof w:val="0"/>
          <w:sz w:val="20"/>
          <w:szCs w:val="20"/>
        </w:rPr>
      </w:pPr>
      <w:r w:rsidRPr="002B154F">
        <w:rPr>
          <w:rStyle w:val="Rubrik4Char"/>
          <w:noProof w:val="0"/>
          <w:color w:val="auto"/>
          <w:szCs w:val="20"/>
        </w:rPr>
        <w:t xml:space="preserve">Sat </w:t>
      </w:r>
      <w:r w:rsidR="00896782" w:rsidRPr="002B154F">
        <w:rPr>
          <w:rStyle w:val="Rubrik4Char"/>
          <w:noProof w:val="0"/>
          <w:color w:val="auto"/>
          <w:szCs w:val="20"/>
        </w:rPr>
        <w:t>Nov</w:t>
      </w:r>
      <w:r w:rsidR="00001183" w:rsidRPr="002B154F">
        <w:rPr>
          <w:rStyle w:val="Rubrik4Char"/>
          <w:noProof w:val="0"/>
          <w:color w:val="auto"/>
          <w:szCs w:val="20"/>
        </w:rPr>
        <w:t xml:space="preserve"> </w:t>
      </w:r>
      <w:r w:rsidR="00A801EB" w:rsidRPr="002B154F">
        <w:rPr>
          <w:rStyle w:val="Rubrik4Char"/>
          <w:noProof w:val="0"/>
          <w:color w:val="auto"/>
          <w:szCs w:val="20"/>
        </w:rPr>
        <w:t>8</w:t>
      </w:r>
      <w:r w:rsidRPr="002B154F">
        <w:rPr>
          <w:rStyle w:val="Rubrik4Char"/>
          <w:noProof w:val="0"/>
          <w:color w:val="auto"/>
          <w:szCs w:val="20"/>
        </w:rPr>
        <w:tab/>
      </w:r>
      <w:r w:rsidR="00A0796F" w:rsidRPr="002B154F">
        <w:rPr>
          <w:rStyle w:val="Rubrik4Char"/>
          <w:rFonts w:ascii="Flex 70" w:hAnsi="Flex 70"/>
          <w:noProof w:val="0"/>
          <w:color w:val="auto"/>
          <w:szCs w:val="20"/>
        </w:rPr>
        <w:t>09.15-09.45</w:t>
      </w:r>
      <w:r w:rsidR="00F77FA0" w:rsidRPr="002B154F">
        <w:rPr>
          <w:rStyle w:val="Rubrik4Char"/>
          <w:rFonts w:ascii="Flex 70" w:hAnsi="Flex 70"/>
          <w:noProof w:val="0"/>
          <w:color w:val="auto"/>
          <w:szCs w:val="20"/>
        </w:rPr>
        <w:tab/>
        <w:t>Ice practice or</w:t>
      </w:r>
      <w:r w:rsidR="00D90696" w:rsidRPr="002B154F">
        <w:rPr>
          <w:rStyle w:val="Rubrik4Char"/>
          <w:rFonts w:ascii="Flex 70" w:hAnsi="Flex 70"/>
          <w:noProof w:val="0"/>
          <w:color w:val="auto"/>
          <w:szCs w:val="20"/>
        </w:rPr>
        <w:t xml:space="preserve"> </w:t>
      </w:r>
      <w:r w:rsidR="00D90696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Gym</w:t>
      </w:r>
      <w:r w:rsidR="00D90696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="004B1418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>Catena Arena</w:t>
      </w:r>
      <w:r w:rsidR="00F77FA0"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</w:p>
    <w:p w14:paraId="3620EA88" w14:textId="0EEAFC95" w:rsidR="00243F76" w:rsidRPr="002B154F" w:rsidRDefault="00F77FA0" w:rsidP="00BF65C4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5670"/>
          <w:tab w:val="left" w:pos="7230"/>
        </w:tabs>
        <w:ind w:right="-399"/>
        <w:rPr>
          <w:rFonts w:ascii="Flex 70" w:hAnsi="Flex 70" w:cstheme="minorHAnsi"/>
          <w:b/>
          <w:iCs/>
          <w:noProof w:val="0"/>
          <w:sz w:val="20"/>
          <w:szCs w:val="20"/>
        </w:rPr>
      </w:pPr>
      <w:r w:rsidRPr="002B154F">
        <w:rPr>
          <w:rFonts w:ascii="Flex 70" w:hAnsi="Flex 70" w:cstheme="minorHAnsi"/>
          <w:bCs/>
          <w:iCs/>
          <w:noProof w:val="0"/>
          <w:sz w:val="20"/>
          <w:szCs w:val="20"/>
        </w:rPr>
        <w:tab/>
      </w:r>
      <w:r w:rsidR="00A67C69" w:rsidRPr="002B154F">
        <w:rPr>
          <w:rFonts w:ascii="Flex 70" w:hAnsi="Flex 70" w:cstheme="minorHAnsi"/>
          <w:b/>
          <w:iCs/>
          <w:noProof w:val="0"/>
          <w:sz w:val="20"/>
          <w:szCs w:val="20"/>
        </w:rPr>
        <w:t>16.00</w:t>
      </w:r>
      <w:r w:rsidR="00243F76" w:rsidRPr="002B154F">
        <w:rPr>
          <w:rFonts w:ascii="Flex 70" w:hAnsi="Flex 70" w:cstheme="minorHAnsi"/>
          <w:b/>
          <w:iCs/>
          <w:noProof w:val="0"/>
          <w:sz w:val="20"/>
          <w:szCs w:val="20"/>
        </w:rPr>
        <w:tab/>
        <w:t>Game</w:t>
      </w:r>
      <w:r w:rsidR="004A7518" w:rsidRPr="002B154F">
        <w:rPr>
          <w:rFonts w:ascii="Flex 70" w:hAnsi="Flex 70" w:cstheme="minorHAnsi"/>
          <w:b/>
          <w:iCs/>
          <w:noProof w:val="0"/>
          <w:sz w:val="20"/>
          <w:szCs w:val="20"/>
        </w:rPr>
        <w:tab/>
      </w:r>
      <w:r w:rsidR="00BE69F7" w:rsidRPr="002B154F">
        <w:rPr>
          <w:rFonts w:ascii="Flex 70" w:hAnsi="Flex 70" w:cstheme="minorHAnsi"/>
          <w:b/>
          <w:iCs/>
          <w:noProof w:val="0"/>
          <w:sz w:val="20"/>
          <w:szCs w:val="20"/>
        </w:rPr>
        <w:t>SWE-FIN</w:t>
      </w:r>
      <w:r w:rsidR="00BE69F7" w:rsidRPr="002B154F">
        <w:rPr>
          <w:rFonts w:ascii="Flex 70" w:hAnsi="Flex 70" w:cstheme="minorHAnsi"/>
          <w:b/>
          <w:iCs/>
          <w:noProof w:val="0"/>
          <w:sz w:val="20"/>
          <w:szCs w:val="20"/>
        </w:rPr>
        <w:tab/>
      </w:r>
      <w:r w:rsidR="004B1418" w:rsidRPr="002B154F">
        <w:rPr>
          <w:rFonts w:ascii="Flex 70" w:hAnsi="Flex 70" w:cstheme="minorHAnsi"/>
          <w:b/>
          <w:iCs/>
          <w:noProof w:val="0"/>
          <w:sz w:val="20"/>
          <w:szCs w:val="20"/>
        </w:rPr>
        <w:t>Catena Arena</w:t>
      </w:r>
    </w:p>
    <w:p w14:paraId="35225F96" w14:textId="3281CCCA" w:rsidR="00CC2A4D" w:rsidRDefault="00A34A6B" w:rsidP="0013163D">
      <w:pPr>
        <w:pStyle w:val="Sidhuvud"/>
        <w:tabs>
          <w:tab w:val="clear" w:pos="4536"/>
          <w:tab w:val="clear" w:pos="9072"/>
          <w:tab w:val="left" w:pos="1560"/>
          <w:tab w:val="left" w:pos="2835"/>
          <w:tab w:val="left" w:pos="3544"/>
          <w:tab w:val="left" w:pos="3686"/>
          <w:tab w:val="left" w:pos="6521"/>
          <w:tab w:val="left" w:pos="7230"/>
        </w:tabs>
        <w:ind w:right="-399"/>
        <w:rPr>
          <w:rFonts w:ascii="Flex 70" w:hAnsi="Flex 70" w:cstheme="minorHAnsi"/>
          <w:iCs/>
          <w:noProof w:val="0"/>
          <w:sz w:val="20"/>
          <w:szCs w:val="20"/>
        </w:rPr>
      </w:pPr>
      <w:r w:rsidRPr="002B154F">
        <w:rPr>
          <w:rFonts w:ascii="Flex 70" w:hAnsi="Flex 70" w:cstheme="minorHAnsi"/>
          <w:b/>
          <w:iCs/>
          <w:noProof w:val="0"/>
          <w:sz w:val="20"/>
          <w:szCs w:val="20"/>
        </w:rPr>
        <w:tab/>
      </w:r>
    </w:p>
    <w:p w14:paraId="6214403A" w14:textId="77777777" w:rsidR="00BF65C4" w:rsidRDefault="00BF65C4" w:rsidP="0013163D">
      <w:pPr>
        <w:tabs>
          <w:tab w:val="left" w:pos="851"/>
          <w:tab w:val="left" w:pos="1418"/>
          <w:tab w:val="left" w:pos="3544"/>
          <w:tab w:val="left" w:pos="4536"/>
        </w:tabs>
        <w:rPr>
          <w:rFonts w:ascii="Flex 70" w:hAnsi="Flex 70"/>
          <w:sz w:val="22"/>
          <w:szCs w:val="22"/>
        </w:rPr>
      </w:pPr>
    </w:p>
    <w:p w14:paraId="7A5764B2" w14:textId="67E89E78" w:rsidR="00A93811" w:rsidRPr="00747D5C" w:rsidRDefault="00140DE2" w:rsidP="0013163D">
      <w:pPr>
        <w:tabs>
          <w:tab w:val="left" w:pos="851"/>
          <w:tab w:val="left" w:pos="1418"/>
          <w:tab w:val="left" w:pos="3544"/>
          <w:tab w:val="left" w:pos="4536"/>
        </w:tabs>
        <w:rPr>
          <w:rFonts w:ascii="Flex 70" w:hAnsi="Flex 70"/>
          <w:sz w:val="16"/>
          <w:szCs w:val="16"/>
          <w:lang w:val="sv-SE"/>
        </w:rPr>
      </w:pPr>
      <w:r w:rsidRPr="00BF65C4">
        <w:rPr>
          <w:rFonts w:ascii="Flex 70" w:hAnsi="Flex 70"/>
          <w:sz w:val="22"/>
          <w:szCs w:val="22"/>
        </w:rPr>
        <w:br/>
      </w:r>
      <w:proofErr w:type="spellStart"/>
      <w:r w:rsidR="00243F76" w:rsidRPr="00747D5C">
        <w:rPr>
          <w:rFonts w:ascii="Flex 70" w:hAnsi="Flex 70"/>
          <w:b/>
          <w:bCs/>
          <w:sz w:val="16"/>
          <w:szCs w:val="16"/>
          <w:lang w:val="sv-SE"/>
        </w:rPr>
        <w:t>Updated</w:t>
      </w:r>
      <w:proofErr w:type="spellEnd"/>
      <w:r w:rsidR="00243F76" w:rsidRPr="00747D5C">
        <w:rPr>
          <w:rFonts w:ascii="Flex 70" w:hAnsi="Flex 70"/>
          <w:b/>
          <w:bCs/>
          <w:sz w:val="16"/>
          <w:szCs w:val="16"/>
          <w:lang w:val="sv-SE"/>
        </w:rPr>
        <w:t xml:space="preserve">: </w:t>
      </w:r>
      <w:r w:rsidR="006C32CC">
        <w:rPr>
          <w:rFonts w:ascii="Flex 70" w:hAnsi="Flex 70"/>
          <w:sz w:val="16"/>
          <w:szCs w:val="16"/>
          <w:lang w:val="sv-SE"/>
        </w:rPr>
        <w:t>23</w:t>
      </w:r>
      <w:r w:rsidR="001060AC" w:rsidRPr="00747D5C">
        <w:rPr>
          <w:rFonts w:ascii="Flex 70" w:hAnsi="Flex 70"/>
          <w:sz w:val="16"/>
          <w:szCs w:val="16"/>
          <w:lang w:val="sv-SE"/>
        </w:rPr>
        <w:t>-</w:t>
      </w:r>
      <w:r w:rsidR="002F024B">
        <w:rPr>
          <w:rFonts w:ascii="Flex 70" w:hAnsi="Flex 70"/>
          <w:sz w:val="16"/>
          <w:szCs w:val="16"/>
          <w:lang w:val="sv-SE"/>
        </w:rPr>
        <w:t>10</w:t>
      </w:r>
      <w:r w:rsidR="001060AC" w:rsidRPr="00747D5C">
        <w:rPr>
          <w:rFonts w:ascii="Flex 70" w:hAnsi="Flex 70"/>
          <w:sz w:val="16"/>
          <w:szCs w:val="16"/>
          <w:lang w:val="sv-SE"/>
        </w:rPr>
        <w:t>-2025</w:t>
      </w:r>
      <w:bookmarkEnd w:id="0"/>
    </w:p>
    <w:sectPr w:rsidR="00A93811" w:rsidRPr="00747D5C" w:rsidSect="00140DE2">
      <w:headerReference w:type="default" r:id="rId11"/>
      <w:footerReference w:type="default" r:id="rId12"/>
      <w:pgSz w:w="11906" w:h="16838" w:code="9"/>
      <w:pgMar w:top="1701" w:right="794" w:bottom="567" w:left="2013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7AA6" w14:textId="77777777" w:rsidR="00CD2D6E" w:rsidRPr="002B154F" w:rsidRDefault="00CD2D6E" w:rsidP="00F34448">
      <w:r w:rsidRPr="002B154F">
        <w:separator/>
      </w:r>
    </w:p>
  </w:endnote>
  <w:endnote w:type="continuationSeparator" w:id="0">
    <w:p w14:paraId="1876C5A5" w14:textId="77777777" w:rsidR="00CD2D6E" w:rsidRPr="002B154F" w:rsidRDefault="00CD2D6E" w:rsidP="00F34448">
      <w:r w:rsidRPr="002B154F">
        <w:continuationSeparator/>
      </w:r>
    </w:p>
  </w:endnote>
  <w:endnote w:type="continuationNotice" w:id="1">
    <w:p w14:paraId="66EE1106" w14:textId="77777777" w:rsidR="00CD2D6E" w:rsidRPr="002B154F" w:rsidRDefault="00CD2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ex 70 Regular">
    <w:altName w:val="Flex 70"/>
    <w:panose1 w:val="00000000000000000000"/>
    <w:charset w:val="00"/>
    <w:family w:val="roman"/>
    <w:notTrueType/>
    <w:pitch w:val="default"/>
  </w:font>
  <w:font w:name="Flex Display 100 Black"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ex 70"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:rsidRPr="002B154F" w14:paraId="6753E23E" w14:textId="77777777" w:rsidTr="000F143E">
      <w:tc>
        <w:tcPr>
          <w:tcW w:w="3029" w:type="dxa"/>
        </w:tcPr>
        <w:p w14:paraId="55828D21" w14:textId="77777777" w:rsidR="000F143E" w:rsidRPr="002B154F" w:rsidRDefault="000F143E" w:rsidP="000F143E">
          <w:pPr>
            <w:pStyle w:val="Sidhuvudrubrik"/>
            <w:rPr>
              <w:rFonts w:ascii="Flex 70" w:hAnsi="Flex 70"/>
              <w:b/>
              <w:bCs/>
              <w:noProof w:val="0"/>
              <w:sz w:val="16"/>
              <w:szCs w:val="16"/>
            </w:rPr>
          </w:pPr>
          <w:r w:rsidRPr="002B154F">
            <w:rPr>
              <w:rFonts w:ascii="Flex 70" w:hAnsi="Flex 70"/>
              <w:b/>
              <w:bCs/>
              <w:noProof w:val="0"/>
              <w:sz w:val="16"/>
              <w:szCs w:val="16"/>
            </w:rPr>
            <w:t>Besöksadress</w:t>
          </w:r>
        </w:p>
      </w:tc>
      <w:tc>
        <w:tcPr>
          <w:tcW w:w="3030" w:type="dxa"/>
        </w:tcPr>
        <w:p w14:paraId="0C6D18C3" w14:textId="77777777" w:rsidR="000F143E" w:rsidRPr="002B154F" w:rsidRDefault="000F143E" w:rsidP="000F143E">
          <w:pPr>
            <w:pStyle w:val="Sidhuvudrubrik"/>
            <w:rPr>
              <w:rFonts w:ascii="Flex 70" w:hAnsi="Flex 70"/>
              <w:noProof w:val="0"/>
              <w:sz w:val="16"/>
              <w:szCs w:val="16"/>
            </w:rPr>
          </w:pPr>
          <w:r w:rsidRPr="002B154F">
            <w:rPr>
              <w:rFonts w:ascii="Flex 70" w:hAnsi="Flex 70"/>
              <w:noProof w:val="0"/>
              <w:sz w:val="16"/>
              <w:szCs w:val="16"/>
            </w:rPr>
            <w:t>Postadress</w:t>
          </w:r>
        </w:p>
      </w:tc>
      <w:tc>
        <w:tcPr>
          <w:tcW w:w="3030" w:type="dxa"/>
        </w:tcPr>
        <w:p w14:paraId="505BA849" w14:textId="77777777" w:rsidR="000F143E" w:rsidRPr="002B154F" w:rsidRDefault="000F143E" w:rsidP="000F143E">
          <w:pPr>
            <w:pStyle w:val="Sidhuvudrubrik"/>
            <w:rPr>
              <w:rFonts w:ascii="Flex 70" w:hAnsi="Flex 70"/>
              <w:noProof w:val="0"/>
              <w:sz w:val="16"/>
              <w:szCs w:val="16"/>
            </w:rPr>
          </w:pPr>
          <w:r w:rsidRPr="002B154F">
            <w:rPr>
              <w:rFonts w:ascii="Flex 70" w:hAnsi="Flex 70"/>
              <w:noProof w:val="0"/>
              <w:sz w:val="16"/>
              <w:szCs w:val="16"/>
            </w:rPr>
            <w:t>Kontakt</w:t>
          </w:r>
        </w:p>
      </w:tc>
    </w:tr>
    <w:tr w:rsidR="000F143E" w:rsidRPr="002B154F" w14:paraId="44B606A7" w14:textId="77777777" w:rsidTr="00926A01">
      <w:trPr>
        <w:trHeight w:val="68"/>
      </w:trPr>
      <w:tc>
        <w:tcPr>
          <w:tcW w:w="3029" w:type="dxa"/>
        </w:tcPr>
        <w:p w14:paraId="181B49AE" w14:textId="0D7A5877" w:rsidR="000F143E" w:rsidRPr="002B154F" w:rsidRDefault="000F143E" w:rsidP="000F143E">
          <w:pPr>
            <w:pStyle w:val="Sidhuvud"/>
            <w:rPr>
              <w:rFonts w:ascii="Flex 70" w:hAnsi="Flex 70"/>
              <w:b/>
              <w:bCs/>
              <w:noProof w:val="0"/>
              <w:szCs w:val="16"/>
            </w:rPr>
          </w:pPr>
          <w:proofErr w:type="spellStart"/>
          <w:r w:rsidRPr="002B154F">
            <w:rPr>
              <w:rFonts w:ascii="Flex 70" w:hAnsi="Flex 70"/>
              <w:b/>
              <w:bCs/>
              <w:noProof w:val="0"/>
              <w:szCs w:val="16"/>
            </w:rPr>
            <w:t>Tju</w:t>
          </w:r>
          <w:r w:rsidR="00926A01" w:rsidRPr="002B154F">
            <w:rPr>
              <w:rFonts w:ascii="Flex 70" w:hAnsi="Flex 70"/>
              <w:b/>
              <w:bCs/>
              <w:noProof w:val="0"/>
              <w:szCs w:val="16"/>
            </w:rPr>
            <w:t>r</w:t>
          </w:r>
          <w:r w:rsidRPr="002B154F">
            <w:rPr>
              <w:rFonts w:ascii="Flex 70" w:hAnsi="Flex 70"/>
              <w:b/>
              <w:bCs/>
              <w:noProof w:val="0"/>
              <w:szCs w:val="16"/>
            </w:rPr>
            <w:t>hornsgränd</w:t>
          </w:r>
          <w:proofErr w:type="spellEnd"/>
          <w:r w:rsidRPr="002B154F">
            <w:rPr>
              <w:rFonts w:ascii="Flex 70" w:hAnsi="Flex 70"/>
              <w:b/>
              <w:bCs/>
              <w:noProof w:val="0"/>
              <w:szCs w:val="16"/>
            </w:rPr>
            <w:t xml:space="preserve"> 6, 3 tr</w:t>
          </w:r>
        </w:p>
        <w:p w14:paraId="69E653ED" w14:textId="77777777" w:rsidR="000F143E" w:rsidRPr="002B154F" w:rsidRDefault="000F143E" w:rsidP="000F143E">
          <w:pPr>
            <w:pStyle w:val="Sidhuvud"/>
            <w:rPr>
              <w:rFonts w:ascii="Flex 70" w:hAnsi="Flex 70"/>
              <w:b/>
              <w:bCs/>
              <w:noProof w:val="0"/>
              <w:szCs w:val="16"/>
            </w:rPr>
          </w:pPr>
          <w:r w:rsidRPr="002B154F">
            <w:rPr>
              <w:rFonts w:ascii="Flex 70" w:hAnsi="Flex 70"/>
              <w:b/>
              <w:bCs/>
              <w:noProof w:val="0"/>
              <w:szCs w:val="16"/>
            </w:rPr>
            <w:t xml:space="preserve">121 63 </w:t>
          </w:r>
          <w:proofErr w:type="spellStart"/>
          <w:r w:rsidRPr="002B154F">
            <w:rPr>
              <w:rFonts w:ascii="Flex 70" w:hAnsi="Flex 70"/>
              <w:b/>
              <w:bCs/>
              <w:noProof w:val="0"/>
              <w:szCs w:val="16"/>
            </w:rPr>
            <w:t>Johanneshov</w:t>
          </w:r>
          <w:proofErr w:type="spellEnd"/>
        </w:p>
      </w:tc>
      <w:tc>
        <w:tcPr>
          <w:tcW w:w="3030" w:type="dxa"/>
        </w:tcPr>
        <w:p w14:paraId="442EA262" w14:textId="77777777" w:rsidR="000F143E" w:rsidRPr="002B154F" w:rsidRDefault="000F143E" w:rsidP="000F143E">
          <w:pPr>
            <w:pStyle w:val="Sidhuvud"/>
            <w:rPr>
              <w:rFonts w:ascii="Flex 70" w:hAnsi="Flex 70"/>
              <w:noProof w:val="0"/>
              <w:szCs w:val="16"/>
            </w:rPr>
          </w:pPr>
          <w:r w:rsidRPr="002B154F">
            <w:rPr>
              <w:rFonts w:ascii="Flex 70" w:hAnsi="Flex 70"/>
              <w:noProof w:val="0"/>
              <w:szCs w:val="16"/>
            </w:rPr>
            <w:t>Box 5204</w:t>
          </w:r>
        </w:p>
        <w:p w14:paraId="4C186A09" w14:textId="5011E8DA" w:rsidR="000F143E" w:rsidRPr="002B154F" w:rsidRDefault="000F143E" w:rsidP="000F143E">
          <w:pPr>
            <w:pStyle w:val="Sidhuvud"/>
            <w:rPr>
              <w:rFonts w:ascii="Flex 70" w:hAnsi="Flex 70"/>
              <w:noProof w:val="0"/>
              <w:szCs w:val="16"/>
            </w:rPr>
          </w:pPr>
          <w:r w:rsidRPr="002B154F">
            <w:rPr>
              <w:rFonts w:ascii="Flex 70" w:hAnsi="Flex 70"/>
              <w:noProof w:val="0"/>
              <w:szCs w:val="16"/>
            </w:rPr>
            <w:t>121 1</w:t>
          </w:r>
          <w:r w:rsidR="003C14D7" w:rsidRPr="002B154F">
            <w:rPr>
              <w:rFonts w:ascii="Flex 70" w:hAnsi="Flex 70"/>
              <w:noProof w:val="0"/>
              <w:szCs w:val="16"/>
            </w:rPr>
            <w:t>8</w:t>
          </w:r>
          <w:r w:rsidRPr="002B154F">
            <w:rPr>
              <w:rFonts w:ascii="Flex 70" w:hAnsi="Flex 70"/>
              <w:noProof w:val="0"/>
              <w:szCs w:val="16"/>
            </w:rPr>
            <w:t xml:space="preserve"> </w:t>
          </w:r>
          <w:proofErr w:type="spellStart"/>
          <w:r w:rsidRPr="002B154F">
            <w:rPr>
              <w:rFonts w:ascii="Flex 70" w:hAnsi="Flex 70"/>
              <w:noProof w:val="0"/>
              <w:szCs w:val="16"/>
            </w:rPr>
            <w:t>Johanneshov</w:t>
          </w:r>
          <w:proofErr w:type="spellEnd"/>
        </w:p>
      </w:tc>
      <w:tc>
        <w:tcPr>
          <w:tcW w:w="3030" w:type="dxa"/>
        </w:tcPr>
        <w:p w14:paraId="5FA8AC57" w14:textId="77777777" w:rsidR="000F143E" w:rsidRPr="002B154F" w:rsidRDefault="000F143E" w:rsidP="000F143E">
          <w:pPr>
            <w:pStyle w:val="Sidfot"/>
            <w:rPr>
              <w:rFonts w:ascii="Flex 70" w:hAnsi="Flex 70"/>
              <w:szCs w:val="16"/>
            </w:rPr>
          </w:pPr>
          <w:r w:rsidRPr="002B154F">
            <w:rPr>
              <w:rFonts w:ascii="Flex 70" w:hAnsi="Flex 70"/>
              <w:szCs w:val="16"/>
            </w:rPr>
            <w:t>Tel.: +46 8</w:t>
          </w:r>
          <w:r w:rsidRPr="002B154F">
            <w:rPr>
              <w:rFonts w:ascii="Calibri" w:hAnsi="Calibri" w:cs="Calibri"/>
              <w:szCs w:val="16"/>
            </w:rPr>
            <w:t> </w:t>
          </w:r>
          <w:r w:rsidRPr="002B154F">
            <w:rPr>
              <w:rFonts w:ascii="Flex 70" w:hAnsi="Flex 70"/>
              <w:szCs w:val="16"/>
            </w:rPr>
            <w:t>449 04 00</w:t>
          </w:r>
        </w:p>
        <w:p w14:paraId="64E873F9" w14:textId="77777777" w:rsidR="000F143E" w:rsidRPr="002B154F" w:rsidRDefault="000F143E" w:rsidP="000F143E">
          <w:pPr>
            <w:pStyle w:val="Sidfot"/>
            <w:rPr>
              <w:rStyle w:val="Stark"/>
              <w:rFonts w:ascii="Flex 70" w:hAnsi="Flex 70"/>
              <w:bCs w:val="0"/>
              <w:szCs w:val="16"/>
            </w:rPr>
          </w:pPr>
          <w:r w:rsidRPr="002B154F">
            <w:rPr>
              <w:rFonts w:ascii="Flex 70" w:hAnsi="Flex 70"/>
              <w:szCs w:val="16"/>
            </w:rPr>
            <w:t xml:space="preserve">e-post: </w:t>
          </w:r>
          <w:hyperlink r:id="rId1" w:history="1">
            <w:r w:rsidRPr="002B154F">
              <w:rPr>
                <w:rStyle w:val="Hyperlnk"/>
                <w:rFonts w:ascii="Flex 70" w:hAnsi="Flex 70"/>
                <w:szCs w:val="16"/>
              </w:rPr>
              <w:t>info@swehockey.se</w:t>
            </w:r>
          </w:hyperlink>
        </w:p>
      </w:tc>
    </w:tr>
  </w:tbl>
  <w:p w14:paraId="1629FD6D" w14:textId="77777777" w:rsidR="00065F61" w:rsidRPr="002B154F" w:rsidRDefault="00065F61" w:rsidP="003C14D7">
    <w:pPr>
      <w:pStyle w:val="Sidfot"/>
      <w:rPr>
        <w:rFonts w:ascii="Flex 70" w:hAnsi="Flex 7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EEBBB" w14:textId="77777777" w:rsidR="00CD2D6E" w:rsidRPr="002B154F" w:rsidRDefault="00CD2D6E" w:rsidP="00F34448">
      <w:r w:rsidRPr="002B154F">
        <w:separator/>
      </w:r>
    </w:p>
  </w:footnote>
  <w:footnote w:type="continuationSeparator" w:id="0">
    <w:p w14:paraId="118D9AE2" w14:textId="77777777" w:rsidR="00CD2D6E" w:rsidRPr="002B154F" w:rsidRDefault="00CD2D6E" w:rsidP="00F34448">
      <w:r w:rsidRPr="002B154F">
        <w:continuationSeparator/>
      </w:r>
    </w:p>
  </w:footnote>
  <w:footnote w:type="continuationNotice" w:id="1">
    <w:p w14:paraId="1F50C0F9" w14:textId="77777777" w:rsidR="00CD2D6E" w:rsidRPr="002B154F" w:rsidRDefault="00CD2D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9A67" w14:textId="3D764077" w:rsidR="00A412E8" w:rsidRPr="002B154F" w:rsidRDefault="006116D5" w:rsidP="006F668E">
    <w:pPr>
      <w:pStyle w:val="Sidhuvud"/>
      <w:tabs>
        <w:tab w:val="clear" w:pos="4536"/>
        <w:tab w:val="clear" w:pos="9072"/>
        <w:tab w:val="center" w:pos="3686"/>
      </w:tabs>
      <w:rPr>
        <w:rFonts w:ascii="Flex 70" w:hAnsi="Flex 70"/>
        <w:noProof w:val="0"/>
        <w:szCs w:val="16"/>
      </w:rPr>
    </w:pPr>
    <w:r w:rsidRPr="002B154F">
      <w:drawing>
        <wp:anchor distT="0" distB="0" distL="114300" distR="114300" simplePos="0" relativeHeight="251659265" behindDoc="0" locked="0" layoutInCell="1" allowOverlap="1" wp14:anchorId="51EEBF82" wp14:editId="30AC10F9">
          <wp:simplePos x="0" y="0"/>
          <wp:positionH relativeFrom="column">
            <wp:posOffset>4726305</wp:posOffset>
          </wp:positionH>
          <wp:positionV relativeFrom="paragraph">
            <wp:posOffset>33020</wp:posOffset>
          </wp:positionV>
          <wp:extent cx="640800" cy="720000"/>
          <wp:effectExtent l="0" t="0" r="0" b="4445"/>
          <wp:wrapNone/>
          <wp:docPr id="178402650" name="Bildobjekt 2" descr="En bild som visar logotyp, text, emblem, symbo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02650" name="Bildobjekt 2" descr="En bild som visar logotyp, text, emblem, symbol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B154F">
      <w:rPr>
        <w:rFonts w:ascii="Flex 70" w:hAnsi="Flex 70"/>
        <w:szCs w:val="16"/>
        <w:lang w:eastAsia="de-DE"/>
      </w:rPr>
      <w:drawing>
        <wp:anchor distT="180340" distB="180340" distL="180340" distR="180340" simplePos="0" relativeHeight="251658240" behindDoc="1" locked="0" layoutInCell="1" allowOverlap="1" wp14:anchorId="283B44B1" wp14:editId="39E76293">
          <wp:simplePos x="0" y="0"/>
          <wp:positionH relativeFrom="column">
            <wp:posOffset>-691515</wp:posOffset>
          </wp:positionH>
          <wp:positionV relativeFrom="page">
            <wp:posOffset>299085</wp:posOffset>
          </wp:positionV>
          <wp:extent cx="787400" cy="590550"/>
          <wp:effectExtent l="0" t="0" r="0" b="0"/>
          <wp:wrapTight wrapText="bothSides">
            <wp:wrapPolygon edited="0">
              <wp:start x="4703" y="2787"/>
              <wp:lineTo x="1568" y="4181"/>
              <wp:lineTo x="2090" y="8361"/>
              <wp:lineTo x="6271" y="15329"/>
              <wp:lineTo x="6794" y="18116"/>
              <wp:lineTo x="14110" y="18116"/>
              <wp:lineTo x="14632" y="15329"/>
              <wp:lineTo x="18813" y="9058"/>
              <wp:lineTo x="19335" y="4181"/>
              <wp:lineTo x="16200" y="2787"/>
              <wp:lineTo x="4703" y="2787"/>
            </wp:wrapPolygon>
          </wp:wrapTight>
          <wp:docPr id="1154617538" name="Bildobjekt 11546175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581F" w:rsidRPr="002B154F">
      <w:rPr>
        <w:rFonts w:ascii="Flex 70" w:hAnsi="Flex 70"/>
        <w:szCs w:val="16"/>
        <w:lang w:eastAsia="de-DE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D83A5E9" wp14:editId="5DF19E45">
              <wp:simplePos x="0" y="0"/>
              <wp:positionH relativeFrom="margin">
                <wp:posOffset>4170045</wp:posOffset>
              </wp:positionH>
              <wp:positionV relativeFrom="paragraph">
                <wp:posOffset>118745</wp:posOffset>
              </wp:positionV>
              <wp:extent cx="1752600" cy="25908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2590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BDBE0F" w14:textId="7B26A783" w:rsidR="00AC1A8B" w:rsidRPr="002B154F" w:rsidRDefault="00AC1A8B" w:rsidP="00142D20">
                          <w:pPr>
                            <w:pStyle w:val="Rubrik4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83A5E9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28.35pt;margin-top:9.35pt;width:138pt;height:20.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" filled="f" stroked="f">
              <v:textbox inset="0,0,0,0">
                <w:txbxContent>
                  <w:p w14:paraId="4DBDBE0F" w14:textId="7B26A783" w:rsidR="00AC1A8B" w:rsidRPr="002B154F" w:rsidRDefault="00AC1A8B" w:rsidP="00142D20">
                    <w:pPr>
                      <w:pStyle w:val="Rubrik4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30A95D80" w14:textId="239C47AB" w:rsidR="005621D6" w:rsidRPr="002B154F" w:rsidRDefault="006F668E" w:rsidP="00AF2A1E">
    <w:pPr>
      <w:pStyle w:val="Rubrik2"/>
      <w:tabs>
        <w:tab w:val="center" w:pos="3686"/>
      </w:tabs>
      <w:rPr>
        <w:rStyle w:val="Sidnummer"/>
        <w:sz w:val="40"/>
        <w:szCs w:val="40"/>
      </w:rPr>
    </w:pPr>
    <w:r w:rsidRPr="002B154F">
      <w:rPr>
        <w:rStyle w:val="Sidnummer"/>
        <w:rFonts w:ascii="Flex 90 Bold" w:hAnsi="Flex 90 Bold" w:cstheme="minorHAnsi"/>
        <w:b/>
        <w:bCs/>
        <w:szCs w:val="36"/>
      </w:rPr>
      <w:tab/>
    </w:r>
    <w:r w:rsidR="005621D6" w:rsidRPr="002B154F">
      <w:rPr>
        <w:rStyle w:val="Sidnummer"/>
        <w:sz w:val="40"/>
        <w:szCs w:val="40"/>
      </w:rPr>
      <w:t>T</w:t>
    </w:r>
    <w:r w:rsidR="00AF2A1E" w:rsidRPr="002B154F">
      <w:rPr>
        <w:rStyle w:val="Sidnummer"/>
        <w:sz w:val="40"/>
        <w:szCs w:val="40"/>
      </w:rPr>
      <w:t>eam</w:t>
    </w:r>
    <w:r w:rsidR="005621D6" w:rsidRPr="002B154F">
      <w:rPr>
        <w:rStyle w:val="Sidnummer"/>
        <w:sz w:val="40"/>
        <w:szCs w:val="40"/>
      </w:rPr>
      <w:t xml:space="preserve"> S</w:t>
    </w:r>
    <w:r w:rsidR="00AF2A1E" w:rsidRPr="002B154F">
      <w:rPr>
        <w:rStyle w:val="Sidnummer"/>
        <w:sz w:val="40"/>
        <w:szCs w:val="40"/>
      </w:rPr>
      <w:t>weden</w:t>
    </w:r>
    <w:r w:rsidR="005621D6" w:rsidRPr="002B154F">
      <w:rPr>
        <w:rStyle w:val="Sidnummer"/>
        <w:sz w:val="40"/>
        <w:szCs w:val="40"/>
      </w:rPr>
      <w:t xml:space="preserve"> W</w:t>
    </w:r>
    <w:r w:rsidR="00AF2A1E" w:rsidRPr="002B154F">
      <w:rPr>
        <w:rStyle w:val="Sidnummer"/>
        <w:sz w:val="40"/>
        <w:szCs w:val="40"/>
      </w:rPr>
      <w:t>omen</w:t>
    </w:r>
  </w:p>
  <w:p w14:paraId="31A27731" w14:textId="2E60A8DF" w:rsidR="007C2B29" w:rsidRPr="002B154F" w:rsidRDefault="006875EF" w:rsidP="007C2B29">
    <w:pPr>
      <w:pStyle w:val="Rubrik4"/>
      <w:tabs>
        <w:tab w:val="center" w:pos="3686"/>
      </w:tabs>
      <w:ind w:right="-257"/>
    </w:pPr>
    <w:r w:rsidRPr="002B154F">
      <w:tab/>
    </w:r>
    <w:r w:rsidR="00D66D6C" w:rsidRPr="002B154F">
      <w:t>Lidl Hockey Games</w:t>
    </w:r>
    <w:r w:rsidR="00C74D23" w:rsidRPr="002B154F">
      <w:t xml:space="preserve"> in</w:t>
    </w:r>
    <w:r w:rsidR="007C2B29" w:rsidRPr="002B154F">
      <w:t xml:space="preserve"> </w:t>
    </w:r>
    <w:proofErr w:type="spellStart"/>
    <w:r w:rsidR="00F308F8" w:rsidRPr="002B154F">
      <w:t>Ängelholm</w:t>
    </w:r>
    <w:proofErr w:type="spellEnd"/>
    <w:r w:rsidR="003151F2" w:rsidRPr="002B154F">
      <w:t xml:space="preserve">, </w:t>
    </w:r>
    <w:r w:rsidR="002C3928" w:rsidRPr="002B154F">
      <w:t>Sweden</w:t>
    </w:r>
    <w:r w:rsidR="00FE1B3F" w:rsidRPr="002B154F">
      <w:t xml:space="preserve">, </w:t>
    </w:r>
  </w:p>
  <w:p w14:paraId="5764D5BA" w14:textId="71C4ABE0" w:rsidR="005621D6" w:rsidRPr="002B154F" w:rsidRDefault="007C2B29" w:rsidP="007C2B29">
    <w:pPr>
      <w:pStyle w:val="Rubrik4"/>
      <w:tabs>
        <w:tab w:val="center" w:pos="3686"/>
      </w:tabs>
      <w:ind w:right="-257"/>
    </w:pPr>
    <w:r w:rsidRPr="002B154F">
      <w:tab/>
    </w:r>
    <w:r w:rsidR="006875EF" w:rsidRPr="002B154F">
      <w:t>d</w:t>
    </w:r>
    <w:r w:rsidR="005621D6" w:rsidRPr="002B154F">
      <w:t xml:space="preserve">uring </w:t>
    </w:r>
    <w:r w:rsidR="002C3928" w:rsidRPr="002B154F">
      <w:t>November</w:t>
    </w:r>
    <w:r w:rsidR="00641381">
      <w:t xml:space="preserve"> 3-8</w:t>
    </w:r>
    <w:r w:rsidR="00C74D23" w:rsidRPr="002B154F">
      <w:t>,</w:t>
    </w:r>
    <w:r w:rsidR="00441FEC" w:rsidRPr="002B154F">
      <w:t xml:space="preserve"> 202</w:t>
    </w:r>
    <w:r w:rsidR="00F308F8" w:rsidRPr="002B154F">
      <w:t>5</w:t>
    </w:r>
  </w:p>
  <w:p w14:paraId="526820B4" w14:textId="598E0C28" w:rsidR="006F668E" w:rsidRPr="002B154F" w:rsidRDefault="00B80FAC" w:rsidP="00B80FAC">
    <w:pPr>
      <w:pStyle w:val="Sidhuvud"/>
      <w:tabs>
        <w:tab w:val="clear" w:pos="4536"/>
        <w:tab w:val="clear" w:pos="9072"/>
        <w:tab w:val="left" w:pos="1560"/>
        <w:tab w:val="left" w:pos="3261"/>
        <w:tab w:val="left" w:pos="4680"/>
        <w:tab w:val="left" w:pos="6804"/>
        <w:tab w:val="left" w:pos="7230"/>
      </w:tabs>
      <w:rPr>
        <w:noProof w:val="0"/>
      </w:rPr>
    </w:pPr>
    <w:r w:rsidRPr="002B154F">
      <w:rPr>
        <w:noProof w:val="0"/>
      </w:rPr>
      <w:tab/>
    </w:r>
    <w:r w:rsidRPr="002B154F">
      <w:rPr>
        <w:noProof w:val="0"/>
      </w:rPr>
      <w:tab/>
    </w:r>
    <w:r w:rsidRPr="002B154F">
      <w:rPr>
        <w:noProof w:val="0"/>
      </w:rPr>
      <w:tab/>
    </w:r>
    <w:r w:rsidRPr="002B154F">
      <w:rPr>
        <w:noProof w:val="0"/>
      </w:rPr>
      <w:tab/>
    </w:r>
    <w:r w:rsidRPr="002B154F">
      <w:rPr>
        <w:rStyle w:val="Rubrik4Char"/>
        <w:noProof w:val="0"/>
        <w:color w:val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075739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1E"/>
    <w:rsid w:val="00000382"/>
    <w:rsid w:val="00001183"/>
    <w:rsid w:val="00001A45"/>
    <w:rsid w:val="000029B2"/>
    <w:rsid w:val="000056E1"/>
    <w:rsid w:val="00005E20"/>
    <w:rsid w:val="000070E4"/>
    <w:rsid w:val="000077AB"/>
    <w:rsid w:val="00007DB5"/>
    <w:rsid w:val="00012AD8"/>
    <w:rsid w:val="00015000"/>
    <w:rsid w:val="00015B2E"/>
    <w:rsid w:val="00016552"/>
    <w:rsid w:val="000201A9"/>
    <w:rsid w:val="00021A17"/>
    <w:rsid w:val="00021BA4"/>
    <w:rsid w:val="000250FE"/>
    <w:rsid w:val="000279AA"/>
    <w:rsid w:val="00030EA1"/>
    <w:rsid w:val="00032A31"/>
    <w:rsid w:val="00032ADA"/>
    <w:rsid w:val="00037A1D"/>
    <w:rsid w:val="00037A98"/>
    <w:rsid w:val="00042E83"/>
    <w:rsid w:val="0004620B"/>
    <w:rsid w:val="000502BF"/>
    <w:rsid w:val="00050A54"/>
    <w:rsid w:val="000513A2"/>
    <w:rsid w:val="000538DE"/>
    <w:rsid w:val="0005398F"/>
    <w:rsid w:val="00055657"/>
    <w:rsid w:val="00055D2B"/>
    <w:rsid w:val="0005693A"/>
    <w:rsid w:val="0005764B"/>
    <w:rsid w:val="00057B34"/>
    <w:rsid w:val="00063368"/>
    <w:rsid w:val="00063808"/>
    <w:rsid w:val="00065221"/>
    <w:rsid w:val="00065593"/>
    <w:rsid w:val="00065F61"/>
    <w:rsid w:val="00070C7C"/>
    <w:rsid w:val="00070D0D"/>
    <w:rsid w:val="00071A58"/>
    <w:rsid w:val="00071E93"/>
    <w:rsid w:val="00072507"/>
    <w:rsid w:val="00072D8C"/>
    <w:rsid w:val="000759BB"/>
    <w:rsid w:val="00075D51"/>
    <w:rsid w:val="00076D02"/>
    <w:rsid w:val="000779CE"/>
    <w:rsid w:val="000814A4"/>
    <w:rsid w:val="00083680"/>
    <w:rsid w:val="00087263"/>
    <w:rsid w:val="00087314"/>
    <w:rsid w:val="00087BD9"/>
    <w:rsid w:val="00090A70"/>
    <w:rsid w:val="00090A72"/>
    <w:rsid w:val="00092150"/>
    <w:rsid w:val="0009483D"/>
    <w:rsid w:val="00095D2F"/>
    <w:rsid w:val="000979F4"/>
    <w:rsid w:val="000A0F62"/>
    <w:rsid w:val="000A432B"/>
    <w:rsid w:val="000A4CC4"/>
    <w:rsid w:val="000A5106"/>
    <w:rsid w:val="000A7EAF"/>
    <w:rsid w:val="000B273D"/>
    <w:rsid w:val="000B3402"/>
    <w:rsid w:val="000B4B46"/>
    <w:rsid w:val="000B6DA1"/>
    <w:rsid w:val="000B7159"/>
    <w:rsid w:val="000C1270"/>
    <w:rsid w:val="000C2524"/>
    <w:rsid w:val="000C43B7"/>
    <w:rsid w:val="000C4764"/>
    <w:rsid w:val="000C47CB"/>
    <w:rsid w:val="000C5744"/>
    <w:rsid w:val="000D1F5E"/>
    <w:rsid w:val="000D35A3"/>
    <w:rsid w:val="000D4AC5"/>
    <w:rsid w:val="000D54FE"/>
    <w:rsid w:val="000E161D"/>
    <w:rsid w:val="000E1629"/>
    <w:rsid w:val="000E2A78"/>
    <w:rsid w:val="000E372D"/>
    <w:rsid w:val="000E58D8"/>
    <w:rsid w:val="000E6902"/>
    <w:rsid w:val="000F12A4"/>
    <w:rsid w:val="000F143E"/>
    <w:rsid w:val="000F26C6"/>
    <w:rsid w:val="000F2D96"/>
    <w:rsid w:val="000F3580"/>
    <w:rsid w:val="000F3C83"/>
    <w:rsid w:val="001015FC"/>
    <w:rsid w:val="00102861"/>
    <w:rsid w:val="0010527C"/>
    <w:rsid w:val="00105CE3"/>
    <w:rsid w:val="001060AC"/>
    <w:rsid w:val="00106D38"/>
    <w:rsid w:val="001076CE"/>
    <w:rsid w:val="00107CFE"/>
    <w:rsid w:val="001154A9"/>
    <w:rsid w:val="00116168"/>
    <w:rsid w:val="00117C84"/>
    <w:rsid w:val="001217FC"/>
    <w:rsid w:val="00125004"/>
    <w:rsid w:val="00126D2D"/>
    <w:rsid w:val="001274A6"/>
    <w:rsid w:val="0013163D"/>
    <w:rsid w:val="0013292F"/>
    <w:rsid w:val="00140DE2"/>
    <w:rsid w:val="00142D20"/>
    <w:rsid w:val="00142E0F"/>
    <w:rsid w:val="0014688F"/>
    <w:rsid w:val="0015074A"/>
    <w:rsid w:val="00150FF1"/>
    <w:rsid w:val="00153C1B"/>
    <w:rsid w:val="0015684C"/>
    <w:rsid w:val="001568C6"/>
    <w:rsid w:val="00156D2B"/>
    <w:rsid w:val="00160008"/>
    <w:rsid w:val="00160B91"/>
    <w:rsid w:val="0016486B"/>
    <w:rsid w:val="00164A4C"/>
    <w:rsid w:val="00164C4A"/>
    <w:rsid w:val="00172561"/>
    <w:rsid w:val="0017282B"/>
    <w:rsid w:val="00174022"/>
    <w:rsid w:val="00174D5D"/>
    <w:rsid w:val="001754DE"/>
    <w:rsid w:val="00176C42"/>
    <w:rsid w:val="001773BD"/>
    <w:rsid w:val="00181632"/>
    <w:rsid w:val="0018356B"/>
    <w:rsid w:val="0018358D"/>
    <w:rsid w:val="001838F8"/>
    <w:rsid w:val="00184C12"/>
    <w:rsid w:val="00185201"/>
    <w:rsid w:val="001856CE"/>
    <w:rsid w:val="001867D3"/>
    <w:rsid w:val="00186B3C"/>
    <w:rsid w:val="0019216A"/>
    <w:rsid w:val="001929CF"/>
    <w:rsid w:val="001930E5"/>
    <w:rsid w:val="00195FBF"/>
    <w:rsid w:val="001973E4"/>
    <w:rsid w:val="001A007D"/>
    <w:rsid w:val="001A0430"/>
    <w:rsid w:val="001A5321"/>
    <w:rsid w:val="001A532A"/>
    <w:rsid w:val="001A5494"/>
    <w:rsid w:val="001A67DA"/>
    <w:rsid w:val="001B43C9"/>
    <w:rsid w:val="001B4DAF"/>
    <w:rsid w:val="001B5429"/>
    <w:rsid w:val="001B70D4"/>
    <w:rsid w:val="001C05B3"/>
    <w:rsid w:val="001C1D0C"/>
    <w:rsid w:val="001C1E8C"/>
    <w:rsid w:val="001C3F61"/>
    <w:rsid w:val="001C455E"/>
    <w:rsid w:val="001C52EC"/>
    <w:rsid w:val="001C5551"/>
    <w:rsid w:val="001C5CC0"/>
    <w:rsid w:val="001D1FED"/>
    <w:rsid w:val="001D5194"/>
    <w:rsid w:val="001E2060"/>
    <w:rsid w:val="001E20F3"/>
    <w:rsid w:val="001E3CE3"/>
    <w:rsid w:val="001E3D16"/>
    <w:rsid w:val="001E632B"/>
    <w:rsid w:val="001F093E"/>
    <w:rsid w:val="001F0B9B"/>
    <w:rsid w:val="001F2390"/>
    <w:rsid w:val="001F2779"/>
    <w:rsid w:val="0020108F"/>
    <w:rsid w:val="002026AE"/>
    <w:rsid w:val="0020419A"/>
    <w:rsid w:val="00204659"/>
    <w:rsid w:val="00213946"/>
    <w:rsid w:val="0021515B"/>
    <w:rsid w:val="0021523D"/>
    <w:rsid w:val="002179B2"/>
    <w:rsid w:val="00217C33"/>
    <w:rsid w:val="00220A75"/>
    <w:rsid w:val="00220BF2"/>
    <w:rsid w:val="00222818"/>
    <w:rsid w:val="0023166D"/>
    <w:rsid w:val="002316EB"/>
    <w:rsid w:val="00231F67"/>
    <w:rsid w:val="00232478"/>
    <w:rsid w:val="002338E4"/>
    <w:rsid w:val="002361AE"/>
    <w:rsid w:val="00237637"/>
    <w:rsid w:val="002413AD"/>
    <w:rsid w:val="002418F4"/>
    <w:rsid w:val="002435C8"/>
    <w:rsid w:val="00243F76"/>
    <w:rsid w:val="00252CD5"/>
    <w:rsid w:val="00254A91"/>
    <w:rsid w:val="00254E87"/>
    <w:rsid w:val="0025537D"/>
    <w:rsid w:val="0025571C"/>
    <w:rsid w:val="002601EB"/>
    <w:rsid w:val="0026318B"/>
    <w:rsid w:val="0026520E"/>
    <w:rsid w:val="00275F1D"/>
    <w:rsid w:val="002771B8"/>
    <w:rsid w:val="00280AD2"/>
    <w:rsid w:val="00282CF8"/>
    <w:rsid w:val="00285E93"/>
    <w:rsid w:val="002876C0"/>
    <w:rsid w:val="002939E2"/>
    <w:rsid w:val="0029726F"/>
    <w:rsid w:val="002A3DFF"/>
    <w:rsid w:val="002A53B6"/>
    <w:rsid w:val="002A559C"/>
    <w:rsid w:val="002A5B0D"/>
    <w:rsid w:val="002A7C8F"/>
    <w:rsid w:val="002B154F"/>
    <w:rsid w:val="002B3CDB"/>
    <w:rsid w:val="002B472C"/>
    <w:rsid w:val="002B58B0"/>
    <w:rsid w:val="002B67B2"/>
    <w:rsid w:val="002B68E6"/>
    <w:rsid w:val="002B6CAF"/>
    <w:rsid w:val="002B78B0"/>
    <w:rsid w:val="002B7BCC"/>
    <w:rsid w:val="002B7E2B"/>
    <w:rsid w:val="002B7ECF"/>
    <w:rsid w:val="002C3928"/>
    <w:rsid w:val="002C4C5E"/>
    <w:rsid w:val="002C5752"/>
    <w:rsid w:val="002C5E81"/>
    <w:rsid w:val="002C78F7"/>
    <w:rsid w:val="002C7F7C"/>
    <w:rsid w:val="002D40B1"/>
    <w:rsid w:val="002D50E4"/>
    <w:rsid w:val="002D7A31"/>
    <w:rsid w:val="002E0664"/>
    <w:rsid w:val="002E1DB9"/>
    <w:rsid w:val="002F024B"/>
    <w:rsid w:val="002F5260"/>
    <w:rsid w:val="002F6537"/>
    <w:rsid w:val="002F6648"/>
    <w:rsid w:val="00306566"/>
    <w:rsid w:val="00307C31"/>
    <w:rsid w:val="00311E40"/>
    <w:rsid w:val="00312E03"/>
    <w:rsid w:val="003151F2"/>
    <w:rsid w:val="00316BF3"/>
    <w:rsid w:val="00320BC5"/>
    <w:rsid w:val="00322C7E"/>
    <w:rsid w:val="00323208"/>
    <w:rsid w:val="00323CDD"/>
    <w:rsid w:val="00324323"/>
    <w:rsid w:val="003256B3"/>
    <w:rsid w:val="00327081"/>
    <w:rsid w:val="00330B9F"/>
    <w:rsid w:val="00332777"/>
    <w:rsid w:val="00334812"/>
    <w:rsid w:val="00335311"/>
    <w:rsid w:val="0033584A"/>
    <w:rsid w:val="003360FF"/>
    <w:rsid w:val="00336E9C"/>
    <w:rsid w:val="00342593"/>
    <w:rsid w:val="003436E7"/>
    <w:rsid w:val="00344F28"/>
    <w:rsid w:val="00345EA2"/>
    <w:rsid w:val="00352CAE"/>
    <w:rsid w:val="00354D6F"/>
    <w:rsid w:val="00355CE0"/>
    <w:rsid w:val="003571FC"/>
    <w:rsid w:val="003635F1"/>
    <w:rsid w:val="00363BC2"/>
    <w:rsid w:val="003655A0"/>
    <w:rsid w:val="0036650F"/>
    <w:rsid w:val="00372F8A"/>
    <w:rsid w:val="003844FA"/>
    <w:rsid w:val="00387D2F"/>
    <w:rsid w:val="00390180"/>
    <w:rsid w:val="00391D29"/>
    <w:rsid w:val="00393738"/>
    <w:rsid w:val="00394796"/>
    <w:rsid w:val="00394DE3"/>
    <w:rsid w:val="00395A0A"/>
    <w:rsid w:val="003A0188"/>
    <w:rsid w:val="003A288F"/>
    <w:rsid w:val="003A29B3"/>
    <w:rsid w:val="003A3965"/>
    <w:rsid w:val="003A3C10"/>
    <w:rsid w:val="003A53D2"/>
    <w:rsid w:val="003A5BDA"/>
    <w:rsid w:val="003B1131"/>
    <w:rsid w:val="003B3A3B"/>
    <w:rsid w:val="003B581F"/>
    <w:rsid w:val="003B5DBA"/>
    <w:rsid w:val="003B6E11"/>
    <w:rsid w:val="003C14D7"/>
    <w:rsid w:val="003C36E1"/>
    <w:rsid w:val="003C456A"/>
    <w:rsid w:val="003C755C"/>
    <w:rsid w:val="003D22F5"/>
    <w:rsid w:val="003D3BCD"/>
    <w:rsid w:val="003D3F2C"/>
    <w:rsid w:val="003D6317"/>
    <w:rsid w:val="003D79F8"/>
    <w:rsid w:val="003E11FD"/>
    <w:rsid w:val="003E2FF0"/>
    <w:rsid w:val="003E3B4F"/>
    <w:rsid w:val="003F1325"/>
    <w:rsid w:val="003F18EA"/>
    <w:rsid w:val="003F3F67"/>
    <w:rsid w:val="003F4408"/>
    <w:rsid w:val="003F785A"/>
    <w:rsid w:val="003F7B08"/>
    <w:rsid w:val="00402D10"/>
    <w:rsid w:val="004033C9"/>
    <w:rsid w:val="0040474F"/>
    <w:rsid w:val="0041025F"/>
    <w:rsid w:val="00412401"/>
    <w:rsid w:val="004152AE"/>
    <w:rsid w:val="004172EC"/>
    <w:rsid w:val="004235FB"/>
    <w:rsid w:val="00424DB8"/>
    <w:rsid w:val="00435344"/>
    <w:rsid w:val="0043749F"/>
    <w:rsid w:val="00437512"/>
    <w:rsid w:val="00441FEC"/>
    <w:rsid w:val="00443779"/>
    <w:rsid w:val="00443966"/>
    <w:rsid w:val="00444B81"/>
    <w:rsid w:val="00446847"/>
    <w:rsid w:val="00447C25"/>
    <w:rsid w:val="004505B9"/>
    <w:rsid w:val="00454CAD"/>
    <w:rsid w:val="00454D3D"/>
    <w:rsid w:val="004571D6"/>
    <w:rsid w:val="004578E0"/>
    <w:rsid w:val="00457B46"/>
    <w:rsid w:val="004635C2"/>
    <w:rsid w:val="004740AD"/>
    <w:rsid w:val="00475709"/>
    <w:rsid w:val="004828C6"/>
    <w:rsid w:val="0048383F"/>
    <w:rsid w:val="00484B6A"/>
    <w:rsid w:val="00484CB8"/>
    <w:rsid w:val="004852EB"/>
    <w:rsid w:val="004869AC"/>
    <w:rsid w:val="0048747B"/>
    <w:rsid w:val="004904B1"/>
    <w:rsid w:val="004906C6"/>
    <w:rsid w:val="00491DC0"/>
    <w:rsid w:val="00492EB6"/>
    <w:rsid w:val="0049344B"/>
    <w:rsid w:val="00495201"/>
    <w:rsid w:val="00495419"/>
    <w:rsid w:val="00496865"/>
    <w:rsid w:val="004973FC"/>
    <w:rsid w:val="004A08ED"/>
    <w:rsid w:val="004A1347"/>
    <w:rsid w:val="004A178B"/>
    <w:rsid w:val="004A1FD9"/>
    <w:rsid w:val="004A31BE"/>
    <w:rsid w:val="004A3456"/>
    <w:rsid w:val="004A60B3"/>
    <w:rsid w:val="004A7518"/>
    <w:rsid w:val="004B107B"/>
    <w:rsid w:val="004B1418"/>
    <w:rsid w:val="004B188C"/>
    <w:rsid w:val="004B4FAE"/>
    <w:rsid w:val="004B7448"/>
    <w:rsid w:val="004C01EB"/>
    <w:rsid w:val="004C26D0"/>
    <w:rsid w:val="004C3056"/>
    <w:rsid w:val="004C34B3"/>
    <w:rsid w:val="004C392D"/>
    <w:rsid w:val="004C5556"/>
    <w:rsid w:val="004D1D16"/>
    <w:rsid w:val="004D2F1B"/>
    <w:rsid w:val="004D33EB"/>
    <w:rsid w:val="004D340C"/>
    <w:rsid w:val="004D46BA"/>
    <w:rsid w:val="004E1A13"/>
    <w:rsid w:val="004E1F47"/>
    <w:rsid w:val="004E2986"/>
    <w:rsid w:val="004E604A"/>
    <w:rsid w:val="004E68D8"/>
    <w:rsid w:val="004E6AB7"/>
    <w:rsid w:val="004E6E52"/>
    <w:rsid w:val="004E7684"/>
    <w:rsid w:val="004E78BD"/>
    <w:rsid w:val="004F16BD"/>
    <w:rsid w:val="004F21E4"/>
    <w:rsid w:val="004F3560"/>
    <w:rsid w:val="004F3642"/>
    <w:rsid w:val="004F380C"/>
    <w:rsid w:val="004F4FBC"/>
    <w:rsid w:val="004F676D"/>
    <w:rsid w:val="005006B9"/>
    <w:rsid w:val="00500F40"/>
    <w:rsid w:val="005024DB"/>
    <w:rsid w:val="00502973"/>
    <w:rsid w:val="00505CF5"/>
    <w:rsid w:val="00507467"/>
    <w:rsid w:val="00507755"/>
    <w:rsid w:val="00507FBC"/>
    <w:rsid w:val="00510602"/>
    <w:rsid w:val="00512060"/>
    <w:rsid w:val="00512480"/>
    <w:rsid w:val="00514018"/>
    <w:rsid w:val="005154F7"/>
    <w:rsid w:val="00516144"/>
    <w:rsid w:val="00516EFB"/>
    <w:rsid w:val="00517B56"/>
    <w:rsid w:val="00520BBC"/>
    <w:rsid w:val="005266BF"/>
    <w:rsid w:val="00526C33"/>
    <w:rsid w:val="00526DAA"/>
    <w:rsid w:val="00527E71"/>
    <w:rsid w:val="00527EFA"/>
    <w:rsid w:val="00531E5A"/>
    <w:rsid w:val="00531FF3"/>
    <w:rsid w:val="0053351C"/>
    <w:rsid w:val="00533FEC"/>
    <w:rsid w:val="00541DD0"/>
    <w:rsid w:val="00543B7B"/>
    <w:rsid w:val="00543F60"/>
    <w:rsid w:val="00544DFE"/>
    <w:rsid w:val="00545A62"/>
    <w:rsid w:val="00545F7A"/>
    <w:rsid w:val="005512B0"/>
    <w:rsid w:val="00551EF1"/>
    <w:rsid w:val="0055666F"/>
    <w:rsid w:val="005604F1"/>
    <w:rsid w:val="0056204A"/>
    <w:rsid w:val="005621D6"/>
    <w:rsid w:val="0056272C"/>
    <w:rsid w:val="00562CF0"/>
    <w:rsid w:val="005643FA"/>
    <w:rsid w:val="0056501C"/>
    <w:rsid w:val="005706FD"/>
    <w:rsid w:val="00572DB0"/>
    <w:rsid w:val="0057621F"/>
    <w:rsid w:val="0057760B"/>
    <w:rsid w:val="005A0565"/>
    <w:rsid w:val="005A0FCF"/>
    <w:rsid w:val="005A3FD4"/>
    <w:rsid w:val="005A5D67"/>
    <w:rsid w:val="005A7BA5"/>
    <w:rsid w:val="005B122E"/>
    <w:rsid w:val="005B2C28"/>
    <w:rsid w:val="005B3E95"/>
    <w:rsid w:val="005B6484"/>
    <w:rsid w:val="005B6A84"/>
    <w:rsid w:val="005C055E"/>
    <w:rsid w:val="005C0AEA"/>
    <w:rsid w:val="005C2281"/>
    <w:rsid w:val="005C37C6"/>
    <w:rsid w:val="005C518C"/>
    <w:rsid w:val="005C55EF"/>
    <w:rsid w:val="005C5627"/>
    <w:rsid w:val="005C68AF"/>
    <w:rsid w:val="005C7173"/>
    <w:rsid w:val="005C73BF"/>
    <w:rsid w:val="005C777F"/>
    <w:rsid w:val="005D0950"/>
    <w:rsid w:val="005D76F3"/>
    <w:rsid w:val="005E01F4"/>
    <w:rsid w:val="005E15DB"/>
    <w:rsid w:val="005E419E"/>
    <w:rsid w:val="005E4822"/>
    <w:rsid w:val="005E4BAB"/>
    <w:rsid w:val="005E52BF"/>
    <w:rsid w:val="005E5CEC"/>
    <w:rsid w:val="005E77A5"/>
    <w:rsid w:val="005F383A"/>
    <w:rsid w:val="005F392C"/>
    <w:rsid w:val="005F509E"/>
    <w:rsid w:val="005F5570"/>
    <w:rsid w:val="0060056C"/>
    <w:rsid w:val="00600EC9"/>
    <w:rsid w:val="00601AEC"/>
    <w:rsid w:val="006020D6"/>
    <w:rsid w:val="00602D37"/>
    <w:rsid w:val="00604238"/>
    <w:rsid w:val="006055C7"/>
    <w:rsid w:val="00607C14"/>
    <w:rsid w:val="0061023F"/>
    <w:rsid w:val="006108A9"/>
    <w:rsid w:val="006116D5"/>
    <w:rsid w:val="006122D5"/>
    <w:rsid w:val="00612991"/>
    <w:rsid w:val="006147F9"/>
    <w:rsid w:val="006165F6"/>
    <w:rsid w:val="00616E3C"/>
    <w:rsid w:val="006202D9"/>
    <w:rsid w:val="006210C2"/>
    <w:rsid w:val="00622439"/>
    <w:rsid w:val="0062310D"/>
    <w:rsid w:val="0062533E"/>
    <w:rsid w:val="00625C7E"/>
    <w:rsid w:val="00626F7B"/>
    <w:rsid w:val="00630DEF"/>
    <w:rsid w:val="006318A5"/>
    <w:rsid w:val="00631E84"/>
    <w:rsid w:val="006330FE"/>
    <w:rsid w:val="00635132"/>
    <w:rsid w:val="006355F6"/>
    <w:rsid w:val="00636DF8"/>
    <w:rsid w:val="00637D24"/>
    <w:rsid w:val="00641381"/>
    <w:rsid w:val="00650B9C"/>
    <w:rsid w:val="00654032"/>
    <w:rsid w:val="006543F4"/>
    <w:rsid w:val="00654508"/>
    <w:rsid w:val="0065575D"/>
    <w:rsid w:val="006606CD"/>
    <w:rsid w:val="00660FCC"/>
    <w:rsid w:val="0066103B"/>
    <w:rsid w:val="00661A42"/>
    <w:rsid w:val="00670BB8"/>
    <w:rsid w:val="00671A90"/>
    <w:rsid w:val="00672505"/>
    <w:rsid w:val="006734DA"/>
    <w:rsid w:val="00673D47"/>
    <w:rsid w:val="00676A06"/>
    <w:rsid w:val="00680755"/>
    <w:rsid w:val="00682E40"/>
    <w:rsid w:val="0068378D"/>
    <w:rsid w:val="00684DD9"/>
    <w:rsid w:val="00685147"/>
    <w:rsid w:val="00686BB5"/>
    <w:rsid w:val="00686C0F"/>
    <w:rsid w:val="0068758F"/>
    <w:rsid w:val="006875EF"/>
    <w:rsid w:val="00691F4A"/>
    <w:rsid w:val="0069658E"/>
    <w:rsid w:val="00696A9B"/>
    <w:rsid w:val="0069764C"/>
    <w:rsid w:val="006A097C"/>
    <w:rsid w:val="006A0AFC"/>
    <w:rsid w:val="006A1639"/>
    <w:rsid w:val="006A1F39"/>
    <w:rsid w:val="006A2506"/>
    <w:rsid w:val="006A2512"/>
    <w:rsid w:val="006A3A60"/>
    <w:rsid w:val="006B1414"/>
    <w:rsid w:val="006B3483"/>
    <w:rsid w:val="006B3CC9"/>
    <w:rsid w:val="006B5406"/>
    <w:rsid w:val="006B594D"/>
    <w:rsid w:val="006B6865"/>
    <w:rsid w:val="006B7B43"/>
    <w:rsid w:val="006C0362"/>
    <w:rsid w:val="006C1F36"/>
    <w:rsid w:val="006C32CC"/>
    <w:rsid w:val="006D01FB"/>
    <w:rsid w:val="006D2233"/>
    <w:rsid w:val="006E1042"/>
    <w:rsid w:val="006F279F"/>
    <w:rsid w:val="006F668E"/>
    <w:rsid w:val="006F67E8"/>
    <w:rsid w:val="006F6F07"/>
    <w:rsid w:val="006F730C"/>
    <w:rsid w:val="00704754"/>
    <w:rsid w:val="0070500B"/>
    <w:rsid w:val="00705B1F"/>
    <w:rsid w:val="00706904"/>
    <w:rsid w:val="0070773D"/>
    <w:rsid w:val="00707A9B"/>
    <w:rsid w:val="00710909"/>
    <w:rsid w:val="00710CA8"/>
    <w:rsid w:val="00710EDB"/>
    <w:rsid w:val="007132E6"/>
    <w:rsid w:val="007137C1"/>
    <w:rsid w:val="007153BF"/>
    <w:rsid w:val="00716780"/>
    <w:rsid w:val="0071732C"/>
    <w:rsid w:val="0072090B"/>
    <w:rsid w:val="007217E0"/>
    <w:rsid w:val="00723D19"/>
    <w:rsid w:val="00724750"/>
    <w:rsid w:val="0072582C"/>
    <w:rsid w:val="00726367"/>
    <w:rsid w:val="00726EB1"/>
    <w:rsid w:val="007318AB"/>
    <w:rsid w:val="0073194E"/>
    <w:rsid w:val="007366EF"/>
    <w:rsid w:val="00736873"/>
    <w:rsid w:val="0073700E"/>
    <w:rsid w:val="00742D05"/>
    <w:rsid w:val="00743C8D"/>
    <w:rsid w:val="007472D3"/>
    <w:rsid w:val="0074756E"/>
    <w:rsid w:val="00747D5C"/>
    <w:rsid w:val="00751939"/>
    <w:rsid w:val="00752004"/>
    <w:rsid w:val="00752DC9"/>
    <w:rsid w:val="00753F14"/>
    <w:rsid w:val="007546CE"/>
    <w:rsid w:val="00761642"/>
    <w:rsid w:val="00761C73"/>
    <w:rsid w:val="0076271A"/>
    <w:rsid w:val="0076474F"/>
    <w:rsid w:val="00765043"/>
    <w:rsid w:val="00765175"/>
    <w:rsid w:val="0077111A"/>
    <w:rsid w:val="007715F7"/>
    <w:rsid w:val="00772090"/>
    <w:rsid w:val="00772F9C"/>
    <w:rsid w:val="00776BC3"/>
    <w:rsid w:val="00780007"/>
    <w:rsid w:val="007802B5"/>
    <w:rsid w:val="00780626"/>
    <w:rsid w:val="00780652"/>
    <w:rsid w:val="007816A2"/>
    <w:rsid w:val="0078396B"/>
    <w:rsid w:val="00784507"/>
    <w:rsid w:val="007871EC"/>
    <w:rsid w:val="00791E93"/>
    <w:rsid w:val="00793F3E"/>
    <w:rsid w:val="00797741"/>
    <w:rsid w:val="00797A18"/>
    <w:rsid w:val="00797FE3"/>
    <w:rsid w:val="007A1814"/>
    <w:rsid w:val="007A61AA"/>
    <w:rsid w:val="007B10EF"/>
    <w:rsid w:val="007B520B"/>
    <w:rsid w:val="007B5A7B"/>
    <w:rsid w:val="007B5D55"/>
    <w:rsid w:val="007B6932"/>
    <w:rsid w:val="007B6CBB"/>
    <w:rsid w:val="007C12CD"/>
    <w:rsid w:val="007C25F6"/>
    <w:rsid w:val="007C2868"/>
    <w:rsid w:val="007C2B29"/>
    <w:rsid w:val="007C3DD9"/>
    <w:rsid w:val="007C6B27"/>
    <w:rsid w:val="007D0513"/>
    <w:rsid w:val="007D18F1"/>
    <w:rsid w:val="007D2767"/>
    <w:rsid w:val="007D2A07"/>
    <w:rsid w:val="007D2C4D"/>
    <w:rsid w:val="007D519A"/>
    <w:rsid w:val="007D7405"/>
    <w:rsid w:val="007D778B"/>
    <w:rsid w:val="007E1DCA"/>
    <w:rsid w:val="007E3022"/>
    <w:rsid w:val="007E31B3"/>
    <w:rsid w:val="007E5057"/>
    <w:rsid w:val="007E6B3B"/>
    <w:rsid w:val="007F12EC"/>
    <w:rsid w:val="007F2638"/>
    <w:rsid w:val="007F2D83"/>
    <w:rsid w:val="007F2E7C"/>
    <w:rsid w:val="007F2EFA"/>
    <w:rsid w:val="007F56F9"/>
    <w:rsid w:val="007F6CCD"/>
    <w:rsid w:val="007F7F30"/>
    <w:rsid w:val="00804130"/>
    <w:rsid w:val="00805472"/>
    <w:rsid w:val="00807797"/>
    <w:rsid w:val="0081163F"/>
    <w:rsid w:val="00812EB0"/>
    <w:rsid w:val="00820728"/>
    <w:rsid w:val="00820F85"/>
    <w:rsid w:val="00821098"/>
    <w:rsid w:val="00822B9A"/>
    <w:rsid w:val="00824776"/>
    <w:rsid w:val="00824E35"/>
    <w:rsid w:val="00825609"/>
    <w:rsid w:val="00826123"/>
    <w:rsid w:val="008309EF"/>
    <w:rsid w:val="008340E3"/>
    <w:rsid w:val="00834708"/>
    <w:rsid w:val="008374A0"/>
    <w:rsid w:val="00837588"/>
    <w:rsid w:val="00840252"/>
    <w:rsid w:val="00840C58"/>
    <w:rsid w:val="00841E3C"/>
    <w:rsid w:val="00842615"/>
    <w:rsid w:val="00850B08"/>
    <w:rsid w:val="00852987"/>
    <w:rsid w:val="00854CBD"/>
    <w:rsid w:val="00856071"/>
    <w:rsid w:val="00862419"/>
    <w:rsid w:val="008631BF"/>
    <w:rsid w:val="008643FD"/>
    <w:rsid w:val="00864475"/>
    <w:rsid w:val="00864688"/>
    <w:rsid w:val="008661B7"/>
    <w:rsid w:val="00866241"/>
    <w:rsid w:val="0086771E"/>
    <w:rsid w:val="00867A86"/>
    <w:rsid w:val="00867C52"/>
    <w:rsid w:val="008700A9"/>
    <w:rsid w:val="00871027"/>
    <w:rsid w:val="00876F93"/>
    <w:rsid w:val="00880C7D"/>
    <w:rsid w:val="008839A1"/>
    <w:rsid w:val="00883A92"/>
    <w:rsid w:val="008843CE"/>
    <w:rsid w:val="008919B2"/>
    <w:rsid w:val="008951AF"/>
    <w:rsid w:val="00896782"/>
    <w:rsid w:val="008A0920"/>
    <w:rsid w:val="008A098F"/>
    <w:rsid w:val="008A270A"/>
    <w:rsid w:val="008A4A71"/>
    <w:rsid w:val="008A7A42"/>
    <w:rsid w:val="008B135A"/>
    <w:rsid w:val="008B5215"/>
    <w:rsid w:val="008B707C"/>
    <w:rsid w:val="008C08F6"/>
    <w:rsid w:val="008C320B"/>
    <w:rsid w:val="008C456E"/>
    <w:rsid w:val="008C6D1F"/>
    <w:rsid w:val="008C7108"/>
    <w:rsid w:val="008D0306"/>
    <w:rsid w:val="008D4A9D"/>
    <w:rsid w:val="008D77A1"/>
    <w:rsid w:val="008D7999"/>
    <w:rsid w:val="008E287A"/>
    <w:rsid w:val="008E4F34"/>
    <w:rsid w:val="008E64C8"/>
    <w:rsid w:val="008E6E1E"/>
    <w:rsid w:val="008E780B"/>
    <w:rsid w:val="008F0495"/>
    <w:rsid w:val="008F09F6"/>
    <w:rsid w:val="008F27A8"/>
    <w:rsid w:val="008F3594"/>
    <w:rsid w:val="008F41B9"/>
    <w:rsid w:val="008F59A1"/>
    <w:rsid w:val="008F6020"/>
    <w:rsid w:val="008F7D45"/>
    <w:rsid w:val="00902AB4"/>
    <w:rsid w:val="00903B25"/>
    <w:rsid w:val="00903B9C"/>
    <w:rsid w:val="009130A7"/>
    <w:rsid w:val="0091357A"/>
    <w:rsid w:val="00916A15"/>
    <w:rsid w:val="009170C8"/>
    <w:rsid w:val="009213FD"/>
    <w:rsid w:val="00925BB5"/>
    <w:rsid w:val="00926A01"/>
    <w:rsid w:val="00931BFC"/>
    <w:rsid w:val="0093205E"/>
    <w:rsid w:val="009364BD"/>
    <w:rsid w:val="009375B6"/>
    <w:rsid w:val="009409F3"/>
    <w:rsid w:val="00946136"/>
    <w:rsid w:val="00950038"/>
    <w:rsid w:val="00950637"/>
    <w:rsid w:val="00951293"/>
    <w:rsid w:val="00951BCD"/>
    <w:rsid w:val="009526E0"/>
    <w:rsid w:val="00953417"/>
    <w:rsid w:val="009541A1"/>
    <w:rsid w:val="0095456B"/>
    <w:rsid w:val="0096209B"/>
    <w:rsid w:val="00962261"/>
    <w:rsid w:val="00964138"/>
    <w:rsid w:val="00964183"/>
    <w:rsid w:val="00967A4B"/>
    <w:rsid w:val="00972251"/>
    <w:rsid w:val="009738CF"/>
    <w:rsid w:val="00976A06"/>
    <w:rsid w:val="009803F4"/>
    <w:rsid w:val="00980A31"/>
    <w:rsid w:val="00981093"/>
    <w:rsid w:val="009813E5"/>
    <w:rsid w:val="00982119"/>
    <w:rsid w:val="00982C2C"/>
    <w:rsid w:val="00982C37"/>
    <w:rsid w:val="009832D0"/>
    <w:rsid w:val="0098348F"/>
    <w:rsid w:val="00984314"/>
    <w:rsid w:val="0098458F"/>
    <w:rsid w:val="00984AE5"/>
    <w:rsid w:val="00985294"/>
    <w:rsid w:val="009852E8"/>
    <w:rsid w:val="00987A37"/>
    <w:rsid w:val="00992844"/>
    <w:rsid w:val="0099366D"/>
    <w:rsid w:val="00996897"/>
    <w:rsid w:val="009A1CA4"/>
    <w:rsid w:val="009A4C3F"/>
    <w:rsid w:val="009A5592"/>
    <w:rsid w:val="009A5E05"/>
    <w:rsid w:val="009A6078"/>
    <w:rsid w:val="009A6EA9"/>
    <w:rsid w:val="009B06F1"/>
    <w:rsid w:val="009B07E4"/>
    <w:rsid w:val="009B1AC8"/>
    <w:rsid w:val="009B49D9"/>
    <w:rsid w:val="009B4B80"/>
    <w:rsid w:val="009B642C"/>
    <w:rsid w:val="009C1197"/>
    <w:rsid w:val="009C21D1"/>
    <w:rsid w:val="009C2735"/>
    <w:rsid w:val="009C39AE"/>
    <w:rsid w:val="009C3C7F"/>
    <w:rsid w:val="009C5F87"/>
    <w:rsid w:val="009D4CD2"/>
    <w:rsid w:val="009D5A5F"/>
    <w:rsid w:val="009D6F2D"/>
    <w:rsid w:val="009E5066"/>
    <w:rsid w:val="009E56C1"/>
    <w:rsid w:val="009E620A"/>
    <w:rsid w:val="009E68BA"/>
    <w:rsid w:val="009E70C1"/>
    <w:rsid w:val="009F0E55"/>
    <w:rsid w:val="009F5439"/>
    <w:rsid w:val="009F56E2"/>
    <w:rsid w:val="009F5F9C"/>
    <w:rsid w:val="009F5FA6"/>
    <w:rsid w:val="009F77A2"/>
    <w:rsid w:val="00A0796F"/>
    <w:rsid w:val="00A07CC2"/>
    <w:rsid w:val="00A10CE2"/>
    <w:rsid w:val="00A13FAD"/>
    <w:rsid w:val="00A14626"/>
    <w:rsid w:val="00A21304"/>
    <w:rsid w:val="00A22F96"/>
    <w:rsid w:val="00A23EDE"/>
    <w:rsid w:val="00A24206"/>
    <w:rsid w:val="00A2434B"/>
    <w:rsid w:val="00A26B35"/>
    <w:rsid w:val="00A310FF"/>
    <w:rsid w:val="00A322EA"/>
    <w:rsid w:val="00A3464E"/>
    <w:rsid w:val="00A34A6B"/>
    <w:rsid w:val="00A3545A"/>
    <w:rsid w:val="00A3730F"/>
    <w:rsid w:val="00A376E1"/>
    <w:rsid w:val="00A412E8"/>
    <w:rsid w:val="00A41B01"/>
    <w:rsid w:val="00A42204"/>
    <w:rsid w:val="00A42F3B"/>
    <w:rsid w:val="00A436F3"/>
    <w:rsid w:val="00A4379A"/>
    <w:rsid w:val="00A46648"/>
    <w:rsid w:val="00A500A1"/>
    <w:rsid w:val="00A5027C"/>
    <w:rsid w:val="00A52B4E"/>
    <w:rsid w:val="00A6136D"/>
    <w:rsid w:val="00A625E9"/>
    <w:rsid w:val="00A64D6D"/>
    <w:rsid w:val="00A65BE1"/>
    <w:rsid w:val="00A67448"/>
    <w:rsid w:val="00A67AD1"/>
    <w:rsid w:val="00A67C69"/>
    <w:rsid w:val="00A70D21"/>
    <w:rsid w:val="00A70D47"/>
    <w:rsid w:val="00A721D4"/>
    <w:rsid w:val="00A73371"/>
    <w:rsid w:val="00A73ACE"/>
    <w:rsid w:val="00A75932"/>
    <w:rsid w:val="00A77FAE"/>
    <w:rsid w:val="00A801EB"/>
    <w:rsid w:val="00A8037D"/>
    <w:rsid w:val="00A82CCB"/>
    <w:rsid w:val="00A83195"/>
    <w:rsid w:val="00A84F39"/>
    <w:rsid w:val="00A9173D"/>
    <w:rsid w:val="00A933FB"/>
    <w:rsid w:val="00A93811"/>
    <w:rsid w:val="00A94E8C"/>
    <w:rsid w:val="00A97781"/>
    <w:rsid w:val="00A97B41"/>
    <w:rsid w:val="00AA090F"/>
    <w:rsid w:val="00AA2D21"/>
    <w:rsid w:val="00AA53DD"/>
    <w:rsid w:val="00AA6570"/>
    <w:rsid w:val="00AA668F"/>
    <w:rsid w:val="00AA6A51"/>
    <w:rsid w:val="00AA7992"/>
    <w:rsid w:val="00AA79FD"/>
    <w:rsid w:val="00AB2624"/>
    <w:rsid w:val="00AB2DF4"/>
    <w:rsid w:val="00AB6DAC"/>
    <w:rsid w:val="00AC048C"/>
    <w:rsid w:val="00AC1A8B"/>
    <w:rsid w:val="00AC3E90"/>
    <w:rsid w:val="00AC3F5D"/>
    <w:rsid w:val="00AC646D"/>
    <w:rsid w:val="00AC69AC"/>
    <w:rsid w:val="00AD0BE7"/>
    <w:rsid w:val="00AD18B3"/>
    <w:rsid w:val="00AD2969"/>
    <w:rsid w:val="00AD3ECE"/>
    <w:rsid w:val="00AD411A"/>
    <w:rsid w:val="00AD510A"/>
    <w:rsid w:val="00AD6104"/>
    <w:rsid w:val="00AD6810"/>
    <w:rsid w:val="00AE021C"/>
    <w:rsid w:val="00AE4CF2"/>
    <w:rsid w:val="00AE5597"/>
    <w:rsid w:val="00AE5F25"/>
    <w:rsid w:val="00AE6E18"/>
    <w:rsid w:val="00AE767D"/>
    <w:rsid w:val="00AE7715"/>
    <w:rsid w:val="00AF1117"/>
    <w:rsid w:val="00AF2097"/>
    <w:rsid w:val="00AF2A1E"/>
    <w:rsid w:val="00AF5612"/>
    <w:rsid w:val="00B0495D"/>
    <w:rsid w:val="00B04C9D"/>
    <w:rsid w:val="00B05CBE"/>
    <w:rsid w:val="00B10101"/>
    <w:rsid w:val="00B1013F"/>
    <w:rsid w:val="00B10A27"/>
    <w:rsid w:val="00B10AA3"/>
    <w:rsid w:val="00B1112A"/>
    <w:rsid w:val="00B12063"/>
    <w:rsid w:val="00B13910"/>
    <w:rsid w:val="00B13C57"/>
    <w:rsid w:val="00B159D0"/>
    <w:rsid w:val="00B16232"/>
    <w:rsid w:val="00B220A2"/>
    <w:rsid w:val="00B2224D"/>
    <w:rsid w:val="00B24B5F"/>
    <w:rsid w:val="00B24BFD"/>
    <w:rsid w:val="00B25A50"/>
    <w:rsid w:val="00B266E4"/>
    <w:rsid w:val="00B32B02"/>
    <w:rsid w:val="00B335F0"/>
    <w:rsid w:val="00B353B2"/>
    <w:rsid w:val="00B357CB"/>
    <w:rsid w:val="00B35A6A"/>
    <w:rsid w:val="00B4198D"/>
    <w:rsid w:val="00B423A3"/>
    <w:rsid w:val="00B4301A"/>
    <w:rsid w:val="00B44FB7"/>
    <w:rsid w:val="00B45E39"/>
    <w:rsid w:val="00B45E46"/>
    <w:rsid w:val="00B5039F"/>
    <w:rsid w:val="00B561B9"/>
    <w:rsid w:val="00B567AC"/>
    <w:rsid w:val="00B5702A"/>
    <w:rsid w:val="00B571A3"/>
    <w:rsid w:val="00B57B90"/>
    <w:rsid w:val="00B6359A"/>
    <w:rsid w:val="00B638ED"/>
    <w:rsid w:val="00B63EFA"/>
    <w:rsid w:val="00B662E3"/>
    <w:rsid w:val="00B721E8"/>
    <w:rsid w:val="00B73DF9"/>
    <w:rsid w:val="00B7512C"/>
    <w:rsid w:val="00B7588A"/>
    <w:rsid w:val="00B77477"/>
    <w:rsid w:val="00B774B0"/>
    <w:rsid w:val="00B777C9"/>
    <w:rsid w:val="00B77E3A"/>
    <w:rsid w:val="00B80636"/>
    <w:rsid w:val="00B80FAC"/>
    <w:rsid w:val="00B811F0"/>
    <w:rsid w:val="00B81B93"/>
    <w:rsid w:val="00B82AF6"/>
    <w:rsid w:val="00B83983"/>
    <w:rsid w:val="00B858EA"/>
    <w:rsid w:val="00B86239"/>
    <w:rsid w:val="00B86D1C"/>
    <w:rsid w:val="00B9041B"/>
    <w:rsid w:val="00B9366D"/>
    <w:rsid w:val="00B95C79"/>
    <w:rsid w:val="00B96A9E"/>
    <w:rsid w:val="00B9721B"/>
    <w:rsid w:val="00BA02F6"/>
    <w:rsid w:val="00BA14E4"/>
    <w:rsid w:val="00BA56EA"/>
    <w:rsid w:val="00BA5B2D"/>
    <w:rsid w:val="00BA694A"/>
    <w:rsid w:val="00BB06BF"/>
    <w:rsid w:val="00BB07DA"/>
    <w:rsid w:val="00BB0EDC"/>
    <w:rsid w:val="00BB211B"/>
    <w:rsid w:val="00BB4451"/>
    <w:rsid w:val="00BB5A57"/>
    <w:rsid w:val="00BB6F37"/>
    <w:rsid w:val="00BC3043"/>
    <w:rsid w:val="00BD3617"/>
    <w:rsid w:val="00BD3D7D"/>
    <w:rsid w:val="00BE0523"/>
    <w:rsid w:val="00BE5921"/>
    <w:rsid w:val="00BE5992"/>
    <w:rsid w:val="00BE640E"/>
    <w:rsid w:val="00BE699E"/>
    <w:rsid w:val="00BE69F7"/>
    <w:rsid w:val="00BF16DF"/>
    <w:rsid w:val="00BF1BF4"/>
    <w:rsid w:val="00BF327B"/>
    <w:rsid w:val="00BF4F2D"/>
    <w:rsid w:val="00BF5343"/>
    <w:rsid w:val="00BF65C4"/>
    <w:rsid w:val="00C00870"/>
    <w:rsid w:val="00C00965"/>
    <w:rsid w:val="00C02F7A"/>
    <w:rsid w:val="00C03032"/>
    <w:rsid w:val="00C0622F"/>
    <w:rsid w:val="00C07758"/>
    <w:rsid w:val="00C0788F"/>
    <w:rsid w:val="00C107B1"/>
    <w:rsid w:val="00C11688"/>
    <w:rsid w:val="00C16ADB"/>
    <w:rsid w:val="00C16CAD"/>
    <w:rsid w:val="00C1752C"/>
    <w:rsid w:val="00C21D93"/>
    <w:rsid w:val="00C24104"/>
    <w:rsid w:val="00C26360"/>
    <w:rsid w:val="00C26C2B"/>
    <w:rsid w:val="00C27163"/>
    <w:rsid w:val="00C32D72"/>
    <w:rsid w:val="00C4017B"/>
    <w:rsid w:val="00C41486"/>
    <w:rsid w:val="00C41610"/>
    <w:rsid w:val="00C41D95"/>
    <w:rsid w:val="00C45F8B"/>
    <w:rsid w:val="00C5549B"/>
    <w:rsid w:val="00C55604"/>
    <w:rsid w:val="00C5576E"/>
    <w:rsid w:val="00C55C6B"/>
    <w:rsid w:val="00C5638F"/>
    <w:rsid w:val="00C57407"/>
    <w:rsid w:val="00C626E5"/>
    <w:rsid w:val="00C627C6"/>
    <w:rsid w:val="00C67049"/>
    <w:rsid w:val="00C71D01"/>
    <w:rsid w:val="00C72D04"/>
    <w:rsid w:val="00C72E4C"/>
    <w:rsid w:val="00C74909"/>
    <w:rsid w:val="00C74BE6"/>
    <w:rsid w:val="00C74D23"/>
    <w:rsid w:val="00C75C1E"/>
    <w:rsid w:val="00C762E5"/>
    <w:rsid w:val="00C8788F"/>
    <w:rsid w:val="00C9226A"/>
    <w:rsid w:val="00C92B66"/>
    <w:rsid w:val="00C95294"/>
    <w:rsid w:val="00C96ED7"/>
    <w:rsid w:val="00C97265"/>
    <w:rsid w:val="00CA31CE"/>
    <w:rsid w:val="00CA5144"/>
    <w:rsid w:val="00CA52D4"/>
    <w:rsid w:val="00CA5CEA"/>
    <w:rsid w:val="00CA7417"/>
    <w:rsid w:val="00CA7887"/>
    <w:rsid w:val="00CB0161"/>
    <w:rsid w:val="00CB19BB"/>
    <w:rsid w:val="00CB1A72"/>
    <w:rsid w:val="00CB2C85"/>
    <w:rsid w:val="00CB5BF5"/>
    <w:rsid w:val="00CB6126"/>
    <w:rsid w:val="00CB64BA"/>
    <w:rsid w:val="00CB765C"/>
    <w:rsid w:val="00CC0860"/>
    <w:rsid w:val="00CC24D2"/>
    <w:rsid w:val="00CC2A4D"/>
    <w:rsid w:val="00CC3859"/>
    <w:rsid w:val="00CC4A53"/>
    <w:rsid w:val="00CC5562"/>
    <w:rsid w:val="00CC5C7F"/>
    <w:rsid w:val="00CC69A8"/>
    <w:rsid w:val="00CC7640"/>
    <w:rsid w:val="00CD196A"/>
    <w:rsid w:val="00CD1DFF"/>
    <w:rsid w:val="00CD29B8"/>
    <w:rsid w:val="00CD2D6E"/>
    <w:rsid w:val="00CD3058"/>
    <w:rsid w:val="00CD5410"/>
    <w:rsid w:val="00CD5BB1"/>
    <w:rsid w:val="00CD5E6F"/>
    <w:rsid w:val="00CE0AB8"/>
    <w:rsid w:val="00CE1E2F"/>
    <w:rsid w:val="00CE292D"/>
    <w:rsid w:val="00CE4554"/>
    <w:rsid w:val="00CE5387"/>
    <w:rsid w:val="00CE750D"/>
    <w:rsid w:val="00CF1118"/>
    <w:rsid w:val="00CF3799"/>
    <w:rsid w:val="00CF3B02"/>
    <w:rsid w:val="00CF48AA"/>
    <w:rsid w:val="00CF579B"/>
    <w:rsid w:val="00CF5F53"/>
    <w:rsid w:val="00D00599"/>
    <w:rsid w:val="00D00928"/>
    <w:rsid w:val="00D03543"/>
    <w:rsid w:val="00D060E9"/>
    <w:rsid w:val="00D06771"/>
    <w:rsid w:val="00D10C3D"/>
    <w:rsid w:val="00D1104F"/>
    <w:rsid w:val="00D12011"/>
    <w:rsid w:val="00D13E65"/>
    <w:rsid w:val="00D165EF"/>
    <w:rsid w:val="00D210C9"/>
    <w:rsid w:val="00D21B52"/>
    <w:rsid w:val="00D22905"/>
    <w:rsid w:val="00D25387"/>
    <w:rsid w:val="00D26911"/>
    <w:rsid w:val="00D301B6"/>
    <w:rsid w:val="00D30784"/>
    <w:rsid w:val="00D31CBE"/>
    <w:rsid w:val="00D32947"/>
    <w:rsid w:val="00D32C3D"/>
    <w:rsid w:val="00D3376E"/>
    <w:rsid w:val="00D33A75"/>
    <w:rsid w:val="00D37F67"/>
    <w:rsid w:val="00D44EF2"/>
    <w:rsid w:val="00D47258"/>
    <w:rsid w:val="00D528C2"/>
    <w:rsid w:val="00D52CBB"/>
    <w:rsid w:val="00D53924"/>
    <w:rsid w:val="00D57464"/>
    <w:rsid w:val="00D6389A"/>
    <w:rsid w:val="00D6424E"/>
    <w:rsid w:val="00D64EAF"/>
    <w:rsid w:val="00D66D6C"/>
    <w:rsid w:val="00D7248F"/>
    <w:rsid w:val="00D73254"/>
    <w:rsid w:val="00D73CB7"/>
    <w:rsid w:val="00D77002"/>
    <w:rsid w:val="00D77AD3"/>
    <w:rsid w:val="00D8338A"/>
    <w:rsid w:val="00D83D13"/>
    <w:rsid w:val="00D867CD"/>
    <w:rsid w:val="00D8777B"/>
    <w:rsid w:val="00D90696"/>
    <w:rsid w:val="00D92474"/>
    <w:rsid w:val="00D92B84"/>
    <w:rsid w:val="00D939F0"/>
    <w:rsid w:val="00D96CB0"/>
    <w:rsid w:val="00DA4396"/>
    <w:rsid w:val="00DA648C"/>
    <w:rsid w:val="00DA7A87"/>
    <w:rsid w:val="00DB15CF"/>
    <w:rsid w:val="00DB17B6"/>
    <w:rsid w:val="00DB1BAD"/>
    <w:rsid w:val="00DB3980"/>
    <w:rsid w:val="00DB6B88"/>
    <w:rsid w:val="00DC1170"/>
    <w:rsid w:val="00DC48D1"/>
    <w:rsid w:val="00DC77C7"/>
    <w:rsid w:val="00DD005B"/>
    <w:rsid w:val="00DD0F92"/>
    <w:rsid w:val="00DD1442"/>
    <w:rsid w:val="00DD3349"/>
    <w:rsid w:val="00DD40FD"/>
    <w:rsid w:val="00DD48D7"/>
    <w:rsid w:val="00DD4EAE"/>
    <w:rsid w:val="00DD56E8"/>
    <w:rsid w:val="00DE185F"/>
    <w:rsid w:val="00DE2CBF"/>
    <w:rsid w:val="00DE44B3"/>
    <w:rsid w:val="00DF0A20"/>
    <w:rsid w:val="00DF0D61"/>
    <w:rsid w:val="00DF185C"/>
    <w:rsid w:val="00DF227A"/>
    <w:rsid w:val="00DF2CDB"/>
    <w:rsid w:val="00DF536A"/>
    <w:rsid w:val="00E000F4"/>
    <w:rsid w:val="00E012BD"/>
    <w:rsid w:val="00E012F5"/>
    <w:rsid w:val="00E0442D"/>
    <w:rsid w:val="00E05E9A"/>
    <w:rsid w:val="00E10689"/>
    <w:rsid w:val="00E1090F"/>
    <w:rsid w:val="00E11789"/>
    <w:rsid w:val="00E11DA7"/>
    <w:rsid w:val="00E12CC8"/>
    <w:rsid w:val="00E13D68"/>
    <w:rsid w:val="00E1501E"/>
    <w:rsid w:val="00E157A4"/>
    <w:rsid w:val="00E20167"/>
    <w:rsid w:val="00E24798"/>
    <w:rsid w:val="00E31BB4"/>
    <w:rsid w:val="00E366BE"/>
    <w:rsid w:val="00E36752"/>
    <w:rsid w:val="00E453C6"/>
    <w:rsid w:val="00E4643B"/>
    <w:rsid w:val="00E509D7"/>
    <w:rsid w:val="00E52F1F"/>
    <w:rsid w:val="00E54550"/>
    <w:rsid w:val="00E545E0"/>
    <w:rsid w:val="00E55AAC"/>
    <w:rsid w:val="00E55FA9"/>
    <w:rsid w:val="00E61C79"/>
    <w:rsid w:val="00E6226D"/>
    <w:rsid w:val="00E647BB"/>
    <w:rsid w:val="00E711D4"/>
    <w:rsid w:val="00E71BEB"/>
    <w:rsid w:val="00E72C84"/>
    <w:rsid w:val="00E7351B"/>
    <w:rsid w:val="00E7359B"/>
    <w:rsid w:val="00E74164"/>
    <w:rsid w:val="00E7525B"/>
    <w:rsid w:val="00E76C61"/>
    <w:rsid w:val="00E774E6"/>
    <w:rsid w:val="00E80107"/>
    <w:rsid w:val="00E805DD"/>
    <w:rsid w:val="00E812B7"/>
    <w:rsid w:val="00E83A1E"/>
    <w:rsid w:val="00E84DC6"/>
    <w:rsid w:val="00E866A4"/>
    <w:rsid w:val="00E91CF8"/>
    <w:rsid w:val="00E9351F"/>
    <w:rsid w:val="00EA065E"/>
    <w:rsid w:val="00EA0C31"/>
    <w:rsid w:val="00EA287A"/>
    <w:rsid w:val="00EA3433"/>
    <w:rsid w:val="00EA4012"/>
    <w:rsid w:val="00EA40AE"/>
    <w:rsid w:val="00EA495D"/>
    <w:rsid w:val="00EA5EF2"/>
    <w:rsid w:val="00EA6B41"/>
    <w:rsid w:val="00EA7493"/>
    <w:rsid w:val="00EB3860"/>
    <w:rsid w:val="00EB3D80"/>
    <w:rsid w:val="00EC04EA"/>
    <w:rsid w:val="00EC13F6"/>
    <w:rsid w:val="00EC2EA8"/>
    <w:rsid w:val="00EC4A7D"/>
    <w:rsid w:val="00EC4EE9"/>
    <w:rsid w:val="00EC5784"/>
    <w:rsid w:val="00EC5C4B"/>
    <w:rsid w:val="00EC78F2"/>
    <w:rsid w:val="00ED044E"/>
    <w:rsid w:val="00ED3D79"/>
    <w:rsid w:val="00ED47B8"/>
    <w:rsid w:val="00ED627C"/>
    <w:rsid w:val="00ED69C1"/>
    <w:rsid w:val="00EE2487"/>
    <w:rsid w:val="00EE29BF"/>
    <w:rsid w:val="00EE3DE7"/>
    <w:rsid w:val="00EE4274"/>
    <w:rsid w:val="00EE478E"/>
    <w:rsid w:val="00EE6BCC"/>
    <w:rsid w:val="00EF0E2C"/>
    <w:rsid w:val="00EF7715"/>
    <w:rsid w:val="00F02020"/>
    <w:rsid w:val="00F0278F"/>
    <w:rsid w:val="00F04643"/>
    <w:rsid w:val="00F065BE"/>
    <w:rsid w:val="00F1427F"/>
    <w:rsid w:val="00F17700"/>
    <w:rsid w:val="00F20217"/>
    <w:rsid w:val="00F20B9A"/>
    <w:rsid w:val="00F257FA"/>
    <w:rsid w:val="00F2651C"/>
    <w:rsid w:val="00F26DEA"/>
    <w:rsid w:val="00F308F8"/>
    <w:rsid w:val="00F3100E"/>
    <w:rsid w:val="00F33AC1"/>
    <w:rsid w:val="00F34448"/>
    <w:rsid w:val="00F3471C"/>
    <w:rsid w:val="00F353E1"/>
    <w:rsid w:val="00F35ADA"/>
    <w:rsid w:val="00F37029"/>
    <w:rsid w:val="00F37A58"/>
    <w:rsid w:val="00F37B34"/>
    <w:rsid w:val="00F40425"/>
    <w:rsid w:val="00F42020"/>
    <w:rsid w:val="00F44544"/>
    <w:rsid w:val="00F44B95"/>
    <w:rsid w:val="00F47E85"/>
    <w:rsid w:val="00F5260E"/>
    <w:rsid w:val="00F53998"/>
    <w:rsid w:val="00F55B34"/>
    <w:rsid w:val="00F57A25"/>
    <w:rsid w:val="00F57EF7"/>
    <w:rsid w:val="00F7038A"/>
    <w:rsid w:val="00F71323"/>
    <w:rsid w:val="00F71DDB"/>
    <w:rsid w:val="00F726F2"/>
    <w:rsid w:val="00F73BE8"/>
    <w:rsid w:val="00F77FA0"/>
    <w:rsid w:val="00F80724"/>
    <w:rsid w:val="00F81AF5"/>
    <w:rsid w:val="00F83566"/>
    <w:rsid w:val="00F8375E"/>
    <w:rsid w:val="00F84A3C"/>
    <w:rsid w:val="00F85911"/>
    <w:rsid w:val="00F86930"/>
    <w:rsid w:val="00F871F8"/>
    <w:rsid w:val="00F87905"/>
    <w:rsid w:val="00F87C6E"/>
    <w:rsid w:val="00F904B3"/>
    <w:rsid w:val="00F919E8"/>
    <w:rsid w:val="00F938E3"/>
    <w:rsid w:val="00F94790"/>
    <w:rsid w:val="00F95502"/>
    <w:rsid w:val="00F95B29"/>
    <w:rsid w:val="00F95B80"/>
    <w:rsid w:val="00FA00DC"/>
    <w:rsid w:val="00FA0882"/>
    <w:rsid w:val="00FA0F80"/>
    <w:rsid w:val="00FA4672"/>
    <w:rsid w:val="00FA4FD1"/>
    <w:rsid w:val="00FA53F8"/>
    <w:rsid w:val="00FA6B32"/>
    <w:rsid w:val="00FA6E09"/>
    <w:rsid w:val="00FA7B67"/>
    <w:rsid w:val="00FB1AB6"/>
    <w:rsid w:val="00FB2BB8"/>
    <w:rsid w:val="00FB42C0"/>
    <w:rsid w:val="00FB6EB1"/>
    <w:rsid w:val="00FB6FB0"/>
    <w:rsid w:val="00FC0753"/>
    <w:rsid w:val="00FC09E3"/>
    <w:rsid w:val="00FC0DC2"/>
    <w:rsid w:val="00FC2AD1"/>
    <w:rsid w:val="00FC55DB"/>
    <w:rsid w:val="00FC5FC1"/>
    <w:rsid w:val="00FD173E"/>
    <w:rsid w:val="00FD2D9F"/>
    <w:rsid w:val="00FD439F"/>
    <w:rsid w:val="00FE1B3F"/>
    <w:rsid w:val="00FE3053"/>
    <w:rsid w:val="00FE40B2"/>
    <w:rsid w:val="00FE62EF"/>
    <w:rsid w:val="00FE6A3F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A0C01"/>
  <w15:chartTrackingRefBased/>
  <w15:docId w15:val="{C8EB9A93-7B27-4AEC-AF43-E9092F16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F34448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/>
      <w:outlineLvl w:val="2"/>
    </w:pPr>
    <w:rPr>
      <w:rFonts w:eastAsiaTheme="majorEastAsia" w:cstheme="majorBidi"/>
      <w:sz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34448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nhideWhenUsed/>
    <w:rsid w:val="00065F61"/>
    <w:pPr>
      <w:tabs>
        <w:tab w:val="center" w:pos="4536"/>
        <w:tab w:val="right" w:pos="9072"/>
      </w:tabs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basedOn w:val="Normal"/>
    <w:next w:val="Normal"/>
    <w:link w:val="RubrikChar"/>
    <w:uiPriority w:val="10"/>
    <w:rsid w:val="00076D02"/>
    <w:pPr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basedOn w:val="Standardstycketeckensnitt"/>
    <w:link w:val="Rubrik"/>
    <w:uiPriority w:val="10"/>
    <w:rsid w:val="00076D02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  <w:style w:type="paragraph" w:styleId="Brdtext">
    <w:name w:val="Body Text"/>
    <w:basedOn w:val="Normal"/>
    <w:link w:val="BrdtextChar"/>
    <w:rsid w:val="00495201"/>
    <w:pPr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character" w:customStyle="1" w:styleId="BrdtextChar">
    <w:name w:val="Brödtext Char"/>
    <w:basedOn w:val="Standardstycketeckensnitt"/>
    <w:link w:val="Brdtext"/>
    <w:rsid w:val="00495201"/>
    <w:rPr>
      <w:rFonts w:ascii="Times New Roman" w:eastAsia="Times New Roman" w:hAnsi="Times New Roman" w:cs="Times New Roman"/>
      <w:b/>
      <w:sz w:val="28"/>
      <w:szCs w:val="20"/>
      <w:lang w:eastAsia="sv-SE"/>
    </w:rPr>
  </w:style>
  <w:style w:type="character" w:styleId="Sidnummer">
    <w:name w:val="page number"/>
    <w:basedOn w:val="Standardstycketeckensnitt"/>
    <w:rsid w:val="00495201"/>
  </w:style>
  <w:style w:type="paragraph" w:styleId="Ingetavstnd">
    <w:name w:val="No Spacing"/>
    <w:uiPriority w:val="1"/>
    <w:qFormat/>
    <w:rsid w:val="00AF2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F2A1E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2A1E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\Documents\Anpassade%20Office-mallar\DK_mall_program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20" ma:contentTypeDescription="Skapa ett nytt dokument." ma:contentTypeScope="" ma:versionID="22255550031edd059673e8c1d9f1d192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d43bc5b030d3ffe859a58d33b0b6c3de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Kommenta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6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  <Kommentar xmlns="b25b7cf5-5691-477d-8c58-c4120a4f8e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45AC4-443E-46F5-A026-32F08045E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7F53C4-19DA-42B4-90EC-0D0082ABA395}">
  <ds:schemaRefs>
    <ds:schemaRef ds:uri="http://schemas.microsoft.com/office/2006/metadata/properties"/>
    <ds:schemaRef ds:uri="http://schemas.microsoft.com/office/infopath/2007/PartnerControls"/>
    <ds:schemaRef ds:uri="a3f9d18b-10e8-4143-8dc9-d702a5364853"/>
    <ds:schemaRef ds:uri="b25b7cf5-5691-477d-8c58-c4120a4f8e07"/>
  </ds:schemaRefs>
</ds:datastoreItem>
</file>

<file path=customXml/itemProps3.xml><?xml version="1.0" encoding="utf-8"?>
<ds:datastoreItem xmlns:ds="http://schemas.openxmlformats.org/officeDocument/2006/customXml" ds:itemID="{28F1471E-ADA5-4508-8EE1-1559119165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A51538-284E-4E47-96A4-E700BC93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DK_mall_program</Template>
  <TotalTime>7</TotalTime>
  <Pages>1</Pages>
  <Words>73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Links>
    <vt:vector size="6" baseType="variant">
      <vt:variant>
        <vt:i4>8323155</vt:i4>
      </vt:variant>
      <vt:variant>
        <vt:i4>0</vt:i4>
      </vt:variant>
      <vt:variant>
        <vt:i4>0</vt:i4>
      </vt:variant>
      <vt:variant>
        <vt:i4>5</vt:i4>
      </vt:variant>
      <vt:variant>
        <vt:lpwstr>mailto:info@swehockey.se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Eriksson</dc:creator>
  <cp:keywords/>
  <dc:description/>
  <cp:lastModifiedBy>Helena Eriksson</cp:lastModifiedBy>
  <cp:revision>8</cp:revision>
  <cp:lastPrinted>2025-09-25T06:52:00Z</cp:lastPrinted>
  <dcterms:created xsi:type="dcterms:W3CDTF">2025-10-27T13:04:00Z</dcterms:created>
  <dcterms:modified xsi:type="dcterms:W3CDTF">2025-10-27T13:11:00Z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