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108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6"/>
        <w:gridCol w:w="203"/>
        <w:gridCol w:w="33"/>
        <w:gridCol w:w="3591"/>
        <w:gridCol w:w="33"/>
      </w:tblGrid>
      <w:tr w:rsidR="00932EB6" w14:paraId="6A110D21" w14:textId="77777777" w:rsidTr="001F39E1">
        <w:trPr>
          <w:gridAfter w:val="1"/>
          <w:wAfter w:w="33" w:type="dxa"/>
          <w:cantSplit/>
          <w:trHeight w:hRule="exact" w:val="6237"/>
        </w:trPr>
        <w:tc>
          <w:tcPr>
            <w:tcW w:w="10773" w:type="dxa"/>
            <w:gridSpan w:val="4"/>
          </w:tcPr>
          <w:p w14:paraId="45C3228B" w14:textId="77777777" w:rsidR="00932EB6" w:rsidRDefault="00F25E00">
            <w:r w:rsidRPr="00F25E00">
              <w:rPr>
                <w:noProof/>
                <w:lang w:eastAsia="sv-SE"/>
              </w:rPr>
              <w:drawing>
                <wp:inline distT="0" distB="0" distL="0" distR="0" wp14:anchorId="10FC6A09" wp14:editId="4D6FCDD9">
                  <wp:extent cx="6539824" cy="3738801"/>
                  <wp:effectExtent l="0" t="0" r="0" b="0"/>
                  <wp:docPr id="4" name="Bildobjekt 4" descr="C:\Users\thegro\Downloads\2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hegro\Downloads\2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162" cy="3743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EB6" w14:paraId="2F1452AC" w14:textId="77777777" w:rsidTr="001F39E1">
        <w:trPr>
          <w:gridAfter w:val="1"/>
          <w:wAfter w:w="33" w:type="dxa"/>
        </w:trPr>
        <w:tc>
          <w:tcPr>
            <w:tcW w:w="6946" w:type="dxa"/>
          </w:tcPr>
          <w:p w14:paraId="2B3194A4" w14:textId="77777777" w:rsidR="00932EB6" w:rsidRPr="003C62FF" w:rsidRDefault="008D0303" w:rsidP="00516247">
            <w:pPr>
              <w:pStyle w:val="CGBildtext"/>
            </w:pPr>
            <w:r>
              <w:t>F</w:t>
            </w:r>
            <w:r w:rsidR="00AC134C" w:rsidRPr="003C62FF">
              <w:t xml:space="preserve">oto: </w:t>
            </w:r>
            <w:r w:rsidR="00F25E00">
              <w:t xml:space="preserve">Tina </w:t>
            </w:r>
            <w:proofErr w:type="spellStart"/>
            <w:r w:rsidR="00F25E00">
              <w:t>Stafrén</w:t>
            </w:r>
            <w:proofErr w:type="spellEnd"/>
            <w:r w:rsidR="003C62FF">
              <w:t xml:space="preserve"> – </w:t>
            </w:r>
            <w:proofErr w:type="spellStart"/>
            <w:r w:rsidR="003C62FF">
              <w:t>Gastronomy</w:t>
            </w:r>
            <w:proofErr w:type="spellEnd"/>
            <w:r w:rsidR="003C62FF">
              <w:t xml:space="preserve"> Jämtland Härjedalen</w:t>
            </w:r>
            <w:r w:rsidR="00AC134C" w:rsidRPr="003C62FF">
              <w:t xml:space="preserve"> </w:t>
            </w:r>
          </w:p>
        </w:tc>
        <w:tc>
          <w:tcPr>
            <w:tcW w:w="203" w:type="dxa"/>
          </w:tcPr>
          <w:p w14:paraId="28200F67" w14:textId="77777777" w:rsidR="00932EB6" w:rsidRDefault="00932EB6"/>
        </w:tc>
        <w:tc>
          <w:tcPr>
            <w:tcW w:w="3624" w:type="dxa"/>
            <w:gridSpan w:val="2"/>
            <w:vMerge w:val="restart"/>
            <w:shd w:val="clear" w:color="auto" w:fill="651314"/>
            <w:tcMar>
              <w:top w:w="57" w:type="dxa"/>
              <w:left w:w="170" w:type="dxa"/>
              <w:bottom w:w="170" w:type="dxa"/>
              <w:right w:w="170" w:type="dxa"/>
            </w:tcMar>
          </w:tcPr>
          <w:p w14:paraId="70FBA241" w14:textId="77777777" w:rsidR="00D65721" w:rsidRPr="00146E6E" w:rsidRDefault="00D65721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008C8E87" w14:textId="77777777" w:rsidR="00515119" w:rsidRPr="00146E6E" w:rsidRDefault="00515119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2B448EB6" w14:textId="5BF261B2" w:rsidR="00515119" w:rsidRPr="009C052B" w:rsidRDefault="00A530D7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  <w:r w:rsidRPr="009C052B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>For more information, please contact:</w:t>
            </w:r>
          </w:p>
          <w:p w14:paraId="1B444C02" w14:textId="77777777" w:rsidR="0071289A" w:rsidRPr="009C052B" w:rsidRDefault="0071289A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</w:p>
          <w:p w14:paraId="0023A268" w14:textId="77777777" w:rsidR="00065C63" w:rsidRPr="009C052B" w:rsidRDefault="00065C63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</w:p>
          <w:p w14:paraId="4BE47CF3" w14:textId="77777777" w:rsidR="00146E6E" w:rsidRPr="009C052B" w:rsidRDefault="00146E6E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  <w:r w:rsidRPr="009C052B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>Mrs. Marjut Svanström</w:t>
            </w:r>
          </w:p>
          <w:p w14:paraId="179A4C73" w14:textId="77777777" w:rsidR="00146E6E" w:rsidRPr="009C052B" w:rsidRDefault="00146E6E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  <w:r w:rsidRPr="009C052B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>marjut.svanstrom@ostersund.se</w:t>
            </w:r>
          </w:p>
          <w:p w14:paraId="29E6E241" w14:textId="2CC12008" w:rsidR="00146E6E" w:rsidRPr="009C052B" w:rsidRDefault="00146E6E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  <w:r w:rsidRPr="009C052B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 xml:space="preserve">The Municipality of </w:t>
            </w:r>
            <w:proofErr w:type="spellStart"/>
            <w:r w:rsidRPr="009C052B">
              <w:rPr>
                <w:rFonts w:ascii="Calibri" w:hAnsi="Calibri"/>
                <w:color w:val="FFFFFF"/>
                <w:sz w:val="20"/>
                <w:szCs w:val="20"/>
                <w:lang w:val="en-US"/>
              </w:rPr>
              <w:t>Östersund</w:t>
            </w:r>
            <w:proofErr w:type="spellEnd"/>
          </w:p>
          <w:p w14:paraId="07F697D8" w14:textId="1A2BF125" w:rsidR="00146E6E" w:rsidRPr="009C052B" w:rsidRDefault="00146E6E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  <w:lang w:val="en-US"/>
              </w:rPr>
            </w:pPr>
          </w:p>
          <w:p w14:paraId="79364907" w14:textId="77777777" w:rsidR="008D2232" w:rsidRPr="00146E6E" w:rsidRDefault="008D2232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329C8F33" w14:textId="77777777" w:rsidR="008D2232" w:rsidRPr="00146E6E" w:rsidRDefault="008D2232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3B2E6288" w14:textId="77777777" w:rsidR="008D2232" w:rsidRPr="00146E6E" w:rsidRDefault="008D2232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7D86CE6C" w14:textId="77777777" w:rsidR="00065C63" w:rsidRPr="00146E6E" w:rsidRDefault="00065C63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37AA0F54" w14:textId="77777777" w:rsidR="00065C63" w:rsidRPr="00146E6E" w:rsidRDefault="00065C63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121ADA5E" w14:textId="77777777" w:rsidR="00065C63" w:rsidRPr="00146E6E" w:rsidRDefault="00065C63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2B37FB40" w14:textId="77777777" w:rsidR="00065C63" w:rsidRPr="00146E6E" w:rsidRDefault="00065C63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1DAE9B72" w14:textId="77777777" w:rsidR="00065C63" w:rsidRPr="00146E6E" w:rsidRDefault="00065C63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4E8E2C0C" w14:textId="77777777" w:rsidR="00065C63" w:rsidRPr="00146E6E" w:rsidRDefault="00065C63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3F3C94B6" w14:textId="77777777" w:rsidR="00065C63" w:rsidRPr="00146E6E" w:rsidRDefault="00065C63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1221E77B" w14:textId="77777777" w:rsidR="00065C63" w:rsidRPr="00146E6E" w:rsidRDefault="00065C63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39BA1999" w14:textId="77777777" w:rsidR="008D2232" w:rsidRPr="00146E6E" w:rsidRDefault="008D2232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3374DA19" w14:textId="77777777" w:rsidR="008D2232" w:rsidRPr="00146E6E" w:rsidRDefault="008D2232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24DFD0EB" w14:textId="77777777" w:rsidR="00A01799" w:rsidRPr="00146E6E" w:rsidRDefault="00A01799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395E8710" w14:textId="77777777" w:rsidR="00A01799" w:rsidRPr="00146E6E" w:rsidRDefault="00A01799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7A70336C" w14:textId="77777777" w:rsidR="00A01799" w:rsidRPr="00146E6E" w:rsidRDefault="00A01799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3D71A26E" w14:textId="77777777" w:rsidR="00A01799" w:rsidRPr="00146E6E" w:rsidRDefault="00A01799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4B713AE4" w14:textId="77777777" w:rsidR="00A01799" w:rsidRPr="00146E6E" w:rsidRDefault="00A01799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51ED0A01" w14:textId="77777777" w:rsidR="00A01799" w:rsidRPr="00146E6E" w:rsidRDefault="00A01799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0DA5A5A7" w14:textId="77777777" w:rsidR="00504A11" w:rsidRPr="00146E6E" w:rsidRDefault="00504A11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  <w:p w14:paraId="26D0B09E" w14:textId="77777777" w:rsidR="008D2232" w:rsidRPr="00146E6E" w:rsidRDefault="008D2232" w:rsidP="00146E6E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/>
                <w:sz w:val="20"/>
                <w:szCs w:val="20"/>
              </w:rPr>
            </w:pPr>
          </w:p>
        </w:tc>
      </w:tr>
      <w:tr w:rsidR="0005227C" w:rsidRPr="0005227C" w14:paraId="4313A886" w14:textId="77777777" w:rsidTr="001F39E1">
        <w:trPr>
          <w:gridAfter w:val="1"/>
          <w:wAfter w:w="33" w:type="dxa"/>
          <w:trHeight w:val="5885"/>
        </w:trPr>
        <w:tc>
          <w:tcPr>
            <w:tcW w:w="6946" w:type="dxa"/>
            <w:vMerge w:val="restart"/>
          </w:tcPr>
          <w:p w14:paraId="625F6562" w14:textId="4351E955" w:rsidR="00A530D7" w:rsidRPr="0005227C" w:rsidRDefault="00A530D7" w:rsidP="005A0EBF">
            <w:pP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 w:rsidRPr="0005227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Welcome to </w:t>
            </w:r>
            <w:proofErr w:type="spellStart"/>
            <w:r w:rsidRPr="0005227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Östersund</w:t>
            </w:r>
            <w:proofErr w:type="spellEnd"/>
            <w:r w:rsidRPr="0005227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- Creative City of Gastronomy </w:t>
            </w:r>
          </w:p>
          <w:p w14:paraId="39B46FF2" w14:textId="3B99FC0F" w:rsidR="005A0EBF" w:rsidRDefault="00B174DA" w:rsidP="005A0EBF">
            <w:pP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May </w:t>
            </w:r>
            <w:r w:rsidR="00E2787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7</w:t>
            </w:r>
            <w:r w:rsidR="00D251CC" w:rsidRPr="00D251CC">
              <w:rPr>
                <w:b/>
                <w:bCs/>
                <w:color w:val="000000" w:themeColor="text1"/>
                <w:sz w:val="28"/>
                <w:szCs w:val="28"/>
                <w:vertAlign w:val="superscript"/>
                <w:lang w:val="en-US"/>
              </w:rPr>
              <w:t>th</w:t>
            </w:r>
            <w:r w:rsidR="00D251C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5F433B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-</w:t>
            </w:r>
            <w:r w:rsidR="003F26B6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E2787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2</w:t>
            </w:r>
            <w:r w:rsidR="006529DD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1</w:t>
            </w:r>
            <w:r w:rsidR="00D251CC" w:rsidRPr="00D251CC">
              <w:rPr>
                <w:b/>
                <w:bCs/>
                <w:color w:val="000000" w:themeColor="text1"/>
                <w:sz w:val="28"/>
                <w:szCs w:val="28"/>
                <w:vertAlign w:val="superscript"/>
                <w:lang w:val="en-US"/>
              </w:rPr>
              <w:t>st</w:t>
            </w:r>
            <w:r w:rsidR="00D251C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 w:rsidR="00A530D7" w:rsidRPr="0005227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202</w:t>
            </w:r>
            <w:r w:rsidR="00E2787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5</w:t>
            </w:r>
          </w:p>
          <w:p w14:paraId="332FB0E7" w14:textId="77777777" w:rsidR="006A1EAF" w:rsidRPr="00DC5BB0" w:rsidRDefault="006A1EAF" w:rsidP="006A1EAF">
            <w:pPr>
              <w:shd w:val="clear" w:color="auto" w:fill="FFFFFF"/>
              <w:spacing w:after="0"/>
              <w:textAlignment w:val="baseline"/>
              <w:rPr>
                <w:color w:val="000000" w:themeColor="text1"/>
                <w:sz w:val="24"/>
                <w:szCs w:val="28"/>
                <w:lang w:val="en-US"/>
              </w:rPr>
            </w:pPr>
            <w:r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For your 10 days training period with 6 students and 4 from your staff.  5 days in a cooperative cooking and hostelry services at </w:t>
            </w:r>
            <w:proofErr w:type="spellStart"/>
            <w:r w:rsidRPr="00DC5BB0">
              <w:rPr>
                <w:color w:val="000000" w:themeColor="text1"/>
                <w:sz w:val="24"/>
                <w:szCs w:val="28"/>
                <w:lang w:val="en-US"/>
              </w:rPr>
              <w:t>Odensalaskolan</w:t>
            </w:r>
            <w:proofErr w:type="spellEnd"/>
            <w:r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special needs school. </w:t>
            </w:r>
          </w:p>
          <w:p w14:paraId="3D9881F5" w14:textId="77777777" w:rsidR="006A1EAF" w:rsidRPr="00DC5BB0" w:rsidRDefault="006A1EAF" w:rsidP="006A1EAF">
            <w:pPr>
              <w:shd w:val="clear" w:color="auto" w:fill="FFFFFF"/>
              <w:spacing w:after="0"/>
              <w:textAlignment w:val="baseline"/>
              <w:rPr>
                <w:b/>
                <w:bCs/>
                <w:color w:val="000000" w:themeColor="text1"/>
                <w:sz w:val="12"/>
                <w:szCs w:val="14"/>
                <w:lang w:val="en-US"/>
              </w:rPr>
            </w:pPr>
            <w:r w:rsidRPr="00DC5BB0">
              <w:rPr>
                <w:color w:val="000000" w:themeColor="text1"/>
                <w:sz w:val="24"/>
                <w:szCs w:val="28"/>
                <w:lang w:val="en-US"/>
              </w:rPr>
              <w:t>5 days in breakfast service at Hotel Scandic Syd.</w:t>
            </w:r>
          </w:p>
          <w:p w14:paraId="3DBC73D2" w14:textId="77777777" w:rsidR="00146E6E" w:rsidRPr="00DC5BB0" w:rsidRDefault="005A0EBF" w:rsidP="00DC5BB0">
            <w:pPr>
              <w:rPr>
                <w:color w:val="000000" w:themeColor="text1"/>
                <w:sz w:val="24"/>
                <w:szCs w:val="28"/>
                <w:lang w:val="en-US"/>
              </w:rPr>
            </w:pPr>
            <w:r w:rsidRPr="0005227C">
              <w:rPr>
                <w:color w:val="000000" w:themeColor="text1"/>
                <w:lang w:val="en-US"/>
              </w:rPr>
              <w:br/>
            </w:r>
            <w:r w:rsidR="00A530D7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We are very pleased to welcome you to visit </w:t>
            </w:r>
            <w:r w:rsidR="00146E6E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the </w:t>
            </w:r>
            <w:proofErr w:type="gramStart"/>
            <w:r w:rsidR="00146E6E" w:rsidRPr="00DC5BB0">
              <w:rPr>
                <w:color w:val="000000" w:themeColor="text1"/>
                <w:sz w:val="24"/>
                <w:szCs w:val="28"/>
                <w:lang w:val="en-US"/>
              </w:rPr>
              <w:t>City</w:t>
            </w:r>
            <w:proofErr w:type="gramEnd"/>
            <w:r w:rsidR="00146E6E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of </w:t>
            </w:r>
            <w:proofErr w:type="spellStart"/>
            <w:r w:rsidR="00A530D7" w:rsidRPr="00DC5BB0">
              <w:rPr>
                <w:color w:val="000000" w:themeColor="text1"/>
                <w:sz w:val="24"/>
                <w:szCs w:val="28"/>
                <w:lang w:val="en-US"/>
              </w:rPr>
              <w:t>Östersund</w:t>
            </w:r>
            <w:proofErr w:type="spellEnd"/>
            <w:r w:rsidR="00146E6E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and the Region of </w:t>
            </w:r>
            <w:proofErr w:type="spellStart"/>
            <w:r w:rsidR="00146E6E" w:rsidRPr="00DC5BB0">
              <w:rPr>
                <w:color w:val="000000" w:themeColor="text1"/>
                <w:sz w:val="24"/>
                <w:szCs w:val="28"/>
                <w:lang w:val="en-US"/>
              </w:rPr>
              <w:t>Jämtland</w:t>
            </w:r>
            <w:proofErr w:type="spellEnd"/>
            <w:r w:rsidR="00146E6E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</w:t>
            </w:r>
            <w:proofErr w:type="spellStart"/>
            <w:r w:rsidR="00146E6E" w:rsidRPr="00DC5BB0">
              <w:rPr>
                <w:color w:val="000000" w:themeColor="text1"/>
                <w:sz w:val="24"/>
                <w:szCs w:val="28"/>
                <w:lang w:val="en-US"/>
              </w:rPr>
              <w:t>Härjedalen</w:t>
            </w:r>
            <w:proofErr w:type="spellEnd"/>
            <w:r w:rsidR="00A530D7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to take part in the following program. </w:t>
            </w:r>
          </w:p>
          <w:p w14:paraId="4624B876" w14:textId="08439211" w:rsidR="006529DD" w:rsidRPr="00DC5BB0" w:rsidRDefault="00A530D7" w:rsidP="006529DD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0"/>
              <w:textAlignment w:val="baseline"/>
              <w:rPr>
                <w:color w:val="000000" w:themeColor="text1"/>
                <w:sz w:val="24"/>
                <w:szCs w:val="28"/>
                <w:lang w:val="en-US"/>
              </w:rPr>
            </w:pPr>
            <w:r w:rsidRPr="00DC5BB0">
              <w:rPr>
                <w:color w:val="000000" w:themeColor="text1"/>
                <w:sz w:val="24"/>
                <w:szCs w:val="28"/>
                <w:lang w:val="en-US"/>
              </w:rPr>
              <w:t>The aim of th</w:t>
            </w:r>
            <w:r w:rsidR="00146E6E" w:rsidRPr="00DC5BB0">
              <w:rPr>
                <w:color w:val="000000" w:themeColor="text1"/>
                <w:sz w:val="24"/>
                <w:szCs w:val="28"/>
                <w:lang w:val="en-US"/>
              </w:rPr>
              <w:t>e</w:t>
            </w:r>
            <w:r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study visit is to: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</w:t>
            </w:r>
          </w:p>
          <w:p w14:paraId="5B7575B8" w14:textId="06FB4766" w:rsidR="00DC5BB0" w:rsidRDefault="006529DD" w:rsidP="006529DD">
            <w:pPr>
              <w:shd w:val="clear" w:color="auto" w:fill="FFFFFF"/>
              <w:spacing w:after="0"/>
              <w:textAlignment w:val="baseline"/>
              <w:rPr>
                <w:color w:val="000000" w:themeColor="text1"/>
                <w:sz w:val="24"/>
                <w:szCs w:val="28"/>
                <w:lang w:val="en-US"/>
              </w:rPr>
            </w:pPr>
            <w:r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      Bring </w:t>
            </w:r>
            <w:r w:rsidR="00A37561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your </w:t>
            </w:r>
            <w:r w:rsidRPr="00DC5BB0">
              <w:rPr>
                <w:color w:val="000000" w:themeColor="text1"/>
                <w:sz w:val="24"/>
                <w:szCs w:val="28"/>
                <w:lang w:val="en-US"/>
              </w:rPr>
              <w:t>students to attend part of their training period</w:t>
            </w:r>
          </w:p>
          <w:p w14:paraId="2031A4FC" w14:textId="1CBF5FC5" w:rsidR="00DC5BB0" w:rsidRDefault="00DC5BB0" w:rsidP="000C37E2">
            <w:pPr>
              <w:shd w:val="clear" w:color="auto" w:fill="FFFFFF"/>
              <w:spacing w:after="0"/>
              <w:textAlignment w:val="baseline"/>
              <w:rPr>
                <w:color w:val="000000" w:themeColor="text1"/>
                <w:sz w:val="24"/>
                <w:szCs w:val="28"/>
                <w:lang w:val="en-US"/>
              </w:rPr>
            </w:pPr>
            <w:r>
              <w:rPr>
                <w:color w:val="000000" w:themeColor="text1"/>
                <w:sz w:val="24"/>
                <w:szCs w:val="28"/>
                <w:lang w:val="en-US"/>
              </w:rPr>
              <w:t xml:space="preserve">       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>in a</w:t>
            </w:r>
            <w:r>
              <w:rPr>
                <w:color w:val="000000" w:themeColor="text1"/>
                <w:sz w:val="24"/>
                <w:szCs w:val="28"/>
                <w:lang w:val="en-US"/>
              </w:rPr>
              <w:t xml:space="preserve"> </w:t>
            </w:r>
            <w:r w:rsidR="000C37E2" w:rsidRPr="00DC5BB0">
              <w:rPr>
                <w:color w:val="000000" w:themeColor="text1"/>
                <w:sz w:val="24"/>
                <w:szCs w:val="28"/>
                <w:lang w:val="en-US"/>
              </w:rPr>
              <w:t>d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>ifferent</w:t>
            </w:r>
            <w:r w:rsidR="000C37E2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environment with the support of </w:t>
            </w:r>
            <w:r w:rsidR="00A37561" w:rsidRPr="00DC5BB0">
              <w:rPr>
                <w:color w:val="000000" w:themeColor="text1"/>
                <w:sz w:val="24"/>
                <w:szCs w:val="28"/>
                <w:lang w:val="en-US"/>
              </w:rPr>
              <w:t>your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</w:t>
            </w:r>
          </w:p>
          <w:p w14:paraId="09C563B5" w14:textId="64A56DDA" w:rsidR="006529DD" w:rsidRPr="00DC5BB0" w:rsidRDefault="00DC5BB0" w:rsidP="000C37E2">
            <w:pPr>
              <w:shd w:val="clear" w:color="auto" w:fill="FFFFFF"/>
              <w:spacing w:after="0"/>
              <w:textAlignment w:val="baseline"/>
              <w:rPr>
                <w:color w:val="000000" w:themeColor="text1"/>
                <w:sz w:val="24"/>
                <w:szCs w:val="28"/>
                <w:lang w:val="en-US"/>
              </w:rPr>
            </w:pPr>
            <w:r>
              <w:rPr>
                <w:color w:val="000000" w:themeColor="text1"/>
                <w:sz w:val="24"/>
                <w:szCs w:val="28"/>
                <w:lang w:val="en-US"/>
              </w:rPr>
              <w:t xml:space="preserve">       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>teachers.</w:t>
            </w:r>
          </w:p>
          <w:p w14:paraId="7BCAD2CC" w14:textId="77777777" w:rsidR="00504445" w:rsidRPr="0020717D" w:rsidRDefault="00504445" w:rsidP="000C37E2">
            <w:pPr>
              <w:shd w:val="clear" w:color="auto" w:fill="FFFFFF"/>
              <w:spacing w:after="0"/>
              <w:textAlignment w:val="baseline"/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</w:pPr>
          </w:p>
          <w:p w14:paraId="210EA5C1" w14:textId="3FA7DF83" w:rsidR="00A530D7" w:rsidRPr="0020717D" w:rsidRDefault="00A530D7" w:rsidP="008B3254">
            <w:pP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20717D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Program</w:t>
            </w:r>
          </w:p>
          <w:p w14:paraId="4132B628" w14:textId="77777777" w:rsidR="00E2787C" w:rsidRDefault="00E2787C" w:rsidP="00E2787C">
            <w:pP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May 8</w:t>
            </w:r>
            <w:r>
              <w:rPr>
                <w:b/>
                <w:bCs/>
                <w:color w:val="000000" w:themeColor="text1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-13</w:t>
            </w:r>
            <w:r>
              <w:rPr>
                <w:b/>
                <w:bCs/>
                <w:color w:val="000000" w:themeColor="text1"/>
                <w:sz w:val="28"/>
                <w:szCs w:val="28"/>
                <w:vertAlign w:val="superscript"/>
                <w:lang w:val="en-US"/>
              </w:rPr>
              <w:t>th</w:t>
            </w:r>
            <w:r w:rsidRPr="0005227C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202</w:t>
            </w: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5</w:t>
            </w:r>
          </w:p>
          <w:p w14:paraId="5182F612" w14:textId="77777777" w:rsidR="00E2787C" w:rsidRDefault="00E2787C" w:rsidP="00E2787C">
            <w:pPr>
              <w:shd w:val="clear" w:color="auto" w:fill="FFFFFF"/>
              <w:spacing w:after="0"/>
              <w:textAlignment w:val="baseline"/>
              <w:rPr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lang w:val="en-US"/>
              </w:rPr>
              <w:t>4 days in breakfast service at Hotel Scandic Syd.</w:t>
            </w:r>
          </w:p>
          <w:p w14:paraId="785378E6" w14:textId="5CFE716B" w:rsidR="00E2787C" w:rsidRPr="003F26B6" w:rsidRDefault="00E2787C" w:rsidP="00E2787C">
            <w:pPr>
              <w:shd w:val="clear" w:color="auto" w:fill="FFFFFF"/>
              <w:spacing w:after="0"/>
              <w:textAlignment w:val="baseline"/>
              <w:rPr>
                <w:rFonts w:ascii="inherit" w:eastAsia="Times New Roman" w:hAnsi="inherit" w:cs="Courier New"/>
                <w:color w:val="202124"/>
                <w:sz w:val="24"/>
                <w:szCs w:val="24"/>
                <w:vertAlign w:val="superscript"/>
                <w:lang w:val="en-US" w:eastAsia="sv-SE"/>
              </w:rPr>
            </w:pPr>
            <w:r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S</w:t>
            </w:r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taff representatives at </w:t>
            </w:r>
            <w:proofErr w:type="spellStart"/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Odensala</w:t>
            </w:r>
            <w:proofErr w:type="spellEnd"/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School's </w:t>
            </w:r>
            <w:r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primary</w:t>
            </w:r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special school from </w:t>
            </w:r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eight</w:t>
            </w:r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grade </w:t>
            </w:r>
            <w:proofErr w:type="spellStart"/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Östersund</w:t>
            </w:r>
            <w:proofErr w:type="spellEnd"/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, will visit the breakfast as </w:t>
            </w:r>
            <w:proofErr w:type="gramStart"/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guests</w:t>
            </w:r>
            <w:proofErr w:type="gramEnd"/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</w:t>
            </w:r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9</w:t>
            </w:r>
            <w:r w:rsidR="003F26B6" w:rsidRP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vertAlign w:val="superscript"/>
                <w:lang w:val="en-US" w:eastAsia="sv-SE"/>
              </w:rPr>
              <w:t>th</w:t>
            </w:r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with 5 students and 3 staff and 13</w:t>
            </w:r>
            <w:r w:rsidR="003F26B6" w:rsidRP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vertAlign w:val="superscript"/>
                <w:lang w:val="en-US" w:eastAsia="sv-SE"/>
              </w:rPr>
              <w:t>th</w:t>
            </w:r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vertAlign w:val="superscript"/>
                <w:lang w:val="en-US" w:eastAsia="sv-SE"/>
              </w:rPr>
              <w:t xml:space="preserve"> </w:t>
            </w:r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with 6 students and 4 staff at</w:t>
            </w:r>
          </w:p>
          <w:p w14:paraId="451F67C9" w14:textId="77777777" w:rsidR="003C08F0" w:rsidRPr="00451161" w:rsidRDefault="00E2787C" w:rsidP="003C08F0">
            <w:pPr>
              <w:spacing w:line="276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val="en-US" w:eastAsia="sv-SE"/>
              </w:rPr>
            </w:pPr>
            <w:r w:rsidRP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kl. 0</w:t>
            </w:r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8</w:t>
            </w:r>
            <w:r w:rsidRP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.</w:t>
            </w:r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20 </w:t>
            </w:r>
            <w:r w:rsidRP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-9.30.</w:t>
            </w:r>
            <w:r w:rsidR="003C08F0" w:rsidRPr="00451161">
              <w:rPr>
                <w:rFonts w:ascii="Calibri Light" w:eastAsia="Times New Roman" w:hAnsi="Calibri Light" w:cs="Calibri Light"/>
                <w:b/>
                <w:bCs/>
                <w:color w:val="000000"/>
                <w:sz w:val="24"/>
                <w:szCs w:val="24"/>
                <w:lang w:val="en-US" w:eastAsia="sv-SE"/>
              </w:rPr>
              <w:t xml:space="preserve"> </w:t>
            </w:r>
          </w:p>
          <w:p w14:paraId="28674077" w14:textId="7EBBDE14" w:rsidR="003C08F0" w:rsidRPr="003C08F0" w:rsidRDefault="003C08F0" w:rsidP="003C08F0">
            <w:pP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C08F0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Weekend Activities (10</w:t>
            </w:r>
            <w:r w:rsidRPr="003C08F0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Pr="003C08F0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and 11</w:t>
            </w:r>
            <w:r w:rsidRPr="003C08F0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Pr="003C08F0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May):</w:t>
            </w:r>
          </w:p>
          <w:p w14:paraId="1C20D898" w14:textId="77777777" w:rsidR="003C08F0" w:rsidRPr="003C08F0" w:rsidRDefault="003C08F0" w:rsidP="003C08F0">
            <w:pPr>
              <w:numPr>
                <w:ilvl w:val="0"/>
                <w:numId w:val="21"/>
              </w:numPr>
              <w:spacing w:line="276" w:lineRule="auto"/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</w:pPr>
            <w:r w:rsidRPr="00451161">
              <w:rPr>
                <w:b/>
                <w:bCs/>
                <w:color w:val="000000" w:themeColor="text1"/>
                <w:lang w:val="en-US"/>
              </w:rPr>
              <w:t>Moose Garden:</w:t>
            </w:r>
            <w:r w:rsidRPr="003C08F0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 Visit to an elk farm.</w:t>
            </w:r>
          </w:p>
          <w:p w14:paraId="3321FE03" w14:textId="77777777" w:rsidR="003C08F0" w:rsidRPr="003C08F0" w:rsidRDefault="003C08F0" w:rsidP="003C08F0">
            <w:pPr>
              <w:numPr>
                <w:ilvl w:val="0"/>
                <w:numId w:val="21"/>
              </w:numPr>
              <w:spacing w:line="276" w:lineRule="auto"/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</w:pPr>
            <w:proofErr w:type="spellStart"/>
            <w:r w:rsidRPr="00451161">
              <w:rPr>
                <w:b/>
                <w:bCs/>
                <w:color w:val="000000" w:themeColor="text1"/>
                <w:lang w:val="en-US"/>
              </w:rPr>
              <w:t>Jamtli</w:t>
            </w:r>
            <w:proofErr w:type="spellEnd"/>
            <w:r w:rsidRPr="00451161">
              <w:rPr>
                <w:b/>
                <w:bCs/>
                <w:color w:val="000000" w:themeColor="text1"/>
                <w:lang w:val="en-US"/>
              </w:rPr>
              <w:t>:</w:t>
            </w:r>
            <w:r w:rsidRPr="003C08F0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 Interactive city museum, Sami culture museum, and possible visits to the surroundings.</w:t>
            </w:r>
          </w:p>
          <w:p w14:paraId="47E0D93F" w14:textId="560F85D3" w:rsidR="00663C52" w:rsidRPr="00663C52" w:rsidRDefault="003F26B6" w:rsidP="00BE2402">
            <w:pP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3C08F0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>Wednes</w:t>
            </w:r>
            <w:r w:rsidR="00663C52" w:rsidRPr="003C08F0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day </w:t>
            </w:r>
            <w:r w:rsidRPr="003C08F0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14</w:t>
            </w:r>
            <w:r w:rsidR="006529DD" w:rsidRPr="003C08F0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="00663C52" w:rsidRPr="003C08F0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529DD" w:rsidRPr="003C08F0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May</w:t>
            </w:r>
          </w:p>
          <w:p w14:paraId="64B8B2BA" w14:textId="0DD738FB" w:rsidR="000960C7" w:rsidRPr="00DC5BB0" w:rsidRDefault="003F26B6" w:rsidP="000C37E2">
            <w:pPr>
              <w:spacing w:after="0" w:line="276" w:lineRule="auto"/>
              <w:rPr>
                <w:color w:val="000000" w:themeColor="text1"/>
                <w:sz w:val="24"/>
                <w:szCs w:val="28"/>
                <w:lang w:val="en-US"/>
              </w:rPr>
            </w:pPr>
            <w:r>
              <w:rPr>
                <w:b/>
                <w:color w:val="000000" w:themeColor="text1"/>
                <w:sz w:val="24"/>
                <w:szCs w:val="28"/>
                <w:lang w:val="en-US"/>
              </w:rPr>
              <w:t>9.00</w:t>
            </w:r>
            <w:r w:rsidR="00CF5037"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-1</w:t>
            </w:r>
            <w:r>
              <w:rPr>
                <w:b/>
                <w:color w:val="000000" w:themeColor="text1"/>
                <w:sz w:val="24"/>
                <w:szCs w:val="28"/>
                <w:lang w:val="en-US"/>
              </w:rPr>
              <w:t>4</w:t>
            </w:r>
            <w:r w:rsidR="00CF5037"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.00:</w:t>
            </w:r>
            <w:r w:rsidR="006529DD"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 xml:space="preserve"> </w:t>
            </w:r>
            <w:r w:rsidR="00B61108" w:rsidRPr="00DC5BB0">
              <w:rPr>
                <w:color w:val="000000" w:themeColor="text1"/>
                <w:sz w:val="24"/>
                <w:szCs w:val="28"/>
                <w:lang w:val="en-US"/>
              </w:rPr>
              <w:t>Arr</w:t>
            </w:r>
            <w:r w:rsidR="00A37561" w:rsidRPr="00DC5BB0">
              <w:rPr>
                <w:color w:val="000000" w:themeColor="text1"/>
                <w:sz w:val="24"/>
                <w:szCs w:val="28"/>
                <w:lang w:val="en-US"/>
              </w:rPr>
              <w:t>i</w:t>
            </w:r>
            <w:r w:rsidR="00B61108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val at </w:t>
            </w:r>
            <w:proofErr w:type="spellStart"/>
            <w:r w:rsidR="00B61108" w:rsidRPr="00DC5BB0">
              <w:rPr>
                <w:color w:val="000000" w:themeColor="text1"/>
                <w:sz w:val="24"/>
                <w:szCs w:val="28"/>
                <w:lang w:val="en-US"/>
              </w:rPr>
              <w:t>Odensala</w:t>
            </w:r>
            <w:proofErr w:type="spellEnd"/>
            <w:r w:rsidR="00B61108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School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. </w:t>
            </w:r>
            <w:r w:rsidR="000031D2">
              <w:rPr>
                <w:color w:val="000000" w:themeColor="text1"/>
                <w:sz w:val="24"/>
                <w:szCs w:val="28"/>
                <w:lang w:val="en-US"/>
              </w:rPr>
              <w:t>The group will be divided in 3 smaller groups: The student will participate p</w:t>
            </w:r>
            <w:r w:rsidR="001210DC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artly 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at the school </w:t>
            </w:r>
            <w:r w:rsidR="00DB0FD0" w:rsidRPr="00DC5BB0">
              <w:rPr>
                <w:color w:val="000000" w:themeColor="text1"/>
                <w:sz w:val="24"/>
                <w:szCs w:val="28"/>
                <w:lang w:val="en-US"/>
              </w:rPr>
              <w:t>restaurants</w:t>
            </w:r>
            <w:r w:rsidR="000031D2">
              <w:rPr>
                <w:color w:val="000000" w:themeColor="text1"/>
                <w:sz w:val="24"/>
                <w:szCs w:val="28"/>
                <w:lang w:val="en-US"/>
              </w:rPr>
              <w:t xml:space="preserve"> 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>kitchen</w:t>
            </w:r>
            <w:r>
              <w:rPr>
                <w:color w:val="000000" w:themeColor="text1"/>
                <w:sz w:val="24"/>
                <w:szCs w:val="28"/>
                <w:lang w:val="en-US"/>
              </w:rPr>
              <w:t>, tour around the school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and </w:t>
            </w:r>
            <w:r w:rsidR="001210DC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partly </w:t>
            </w:r>
            <w:r w:rsidR="006529DD" w:rsidRPr="00DC5BB0">
              <w:rPr>
                <w:color w:val="000000" w:themeColor="text1"/>
                <w:sz w:val="24"/>
                <w:szCs w:val="28"/>
                <w:lang w:val="en-US"/>
              </w:rPr>
              <w:t>bake</w:t>
            </w:r>
            <w:r w:rsidR="00AE59E8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afternoon dessert</w:t>
            </w:r>
            <w:r w:rsidR="001210DC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; </w:t>
            </w:r>
            <w:proofErr w:type="spellStart"/>
            <w:r w:rsidR="001210DC" w:rsidRPr="00DC5BB0">
              <w:rPr>
                <w:color w:val="000000" w:themeColor="text1"/>
                <w:sz w:val="24"/>
                <w:szCs w:val="28"/>
                <w:lang w:val="en-US"/>
              </w:rPr>
              <w:t>chokladrounds</w:t>
            </w:r>
            <w:proofErr w:type="spellEnd"/>
            <w:r w:rsidR="00AE59E8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(</w:t>
            </w:r>
            <w:proofErr w:type="spellStart"/>
            <w:r w:rsidR="00AE59E8" w:rsidRPr="00DC5BB0">
              <w:rPr>
                <w:color w:val="000000" w:themeColor="text1"/>
                <w:sz w:val="24"/>
                <w:szCs w:val="28"/>
                <w:lang w:val="en-US"/>
              </w:rPr>
              <w:t>swedish</w:t>
            </w:r>
            <w:proofErr w:type="spellEnd"/>
            <w:r w:rsidR="00AE59E8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fika) in our smaller consumer literacy classroom</w:t>
            </w:r>
            <w:r w:rsidR="001210DC" w:rsidRPr="00DC5BB0">
              <w:rPr>
                <w:color w:val="000000" w:themeColor="text1"/>
                <w:sz w:val="24"/>
                <w:szCs w:val="28"/>
                <w:lang w:val="en-US"/>
              </w:rPr>
              <w:t>.</w:t>
            </w:r>
            <w:r w:rsidR="00BA1F89">
              <w:rPr>
                <w:color w:val="000000" w:themeColor="text1"/>
                <w:sz w:val="24"/>
                <w:szCs w:val="28"/>
                <w:lang w:val="en-US"/>
              </w:rPr>
              <w:t xml:space="preserve"> </w:t>
            </w:r>
          </w:p>
          <w:p w14:paraId="6120E02E" w14:textId="24C81ABE" w:rsidR="00C87C4A" w:rsidRPr="00DC5BB0" w:rsidRDefault="00C87C4A" w:rsidP="00C87C4A">
            <w:pPr>
              <w:rPr>
                <w:b/>
                <w:color w:val="000000" w:themeColor="text1"/>
                <w:sz w:val="24"/>
                <w:szCs w:val="28"/>
                <w:lang w:val="en-US"/>
              </w:rPr>
            </w:pPr>
            <w:r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1</w:t>
            </w:r>
            <w:r w:rsidR="00D24C59"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1</w:t>
            </w:r>
            <w:r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.</w:t>
            </w:r>
            <w:r w:rsidR="003F26B6">
              <w:rPr>
                <w:b/>
                <w:color w:val="000000" w:themeColor="text1"/>
                <w:sz w:val="24"/>
                <w:szCs w:val="28"/>
                <w:lang w:val="en-US"/>
              </w:rPr>
              <w:t>3</w:t>
            </w:r>
            <w:r w:rsidR="00C104B2"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0</w:t>
            </w:r>
            <w:r w:rsidR="003F26B6">
              <w:rPr>
                <w:b/>
                <w:color w:val="000000" w:themeColor="text1"/>
                <w:sz w:val="24"/>
                <w:szCs w:val="28"/>
                <w:lang w:val="en-US"/>
              </w:rPr>
              <w:t>-12.45</w:t>
            </w:r>
          </w:p>
          <w:p w14:paraId="6A211FB0" w14:textId="472E1D62" w:rsidR="000F3EE1" w:rsidRPr="0020717D" w:rsidRDefault="004B47DF" w:rsidP="000F3EE1">
            <w:pPr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</w:pPr>
            <w:r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L</w:t>
            </w:r>
            <w:r w:rsidR="008A783A"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unch at </w:t>
            </w:r>
            <w:proofErr w:type="spellStart"/>
            <w:r w:rsidR="001957C3"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Odensal</w:t>
            </w:r>
            <w:r w:rsidR="00661E2F"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a</w:t>
            </w:r>
            <w:proofErr w:type="spellEnd"/>
            <w:r w:rsidR="00661E2F"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School</w:t>
            </w:r>
          </w:p>
          <w:p w14:paraId="7A721684" w14:textId="77777777" w:rsidR="004B47DF" w:rsidRDefault="004B47DF" w:rsidP="004B47DF">
            <w:pPr>
              <w:rPr>
                <w:color w:val="000000" w:themeColor="text1"/>
                <w:lang w:val="en-US"/>
              </w:rPr>
            </w:pPr>
            <w:r w:rsidRPr="001B15F6">
              <w:rPr>
                <w:b/>
                <w:bCs/>
                <w:color w:val="000000" w:themeColor="text1"/>
                <w:lang w:val="en-US"/>
              </w:rPr>
              <w:t>Participants:</w:t>
            </w:r>
            <w:r w:rsidRPr="000F3EE1">
              <w:rPr>
                <w:color w:val="000000" w:themeColor="text1"/>
                <w:lang w:val="en-US"/>
              </w:rPr>
              <w:t xml:space="preserve"> </w:t>
            </w:r>
          </w:p>
          <w:p w14:paraId="05D6C064" w14:textId="665DC934" w:rsidR="004B47DF" w:rsidRDefault="004B47DF" w:rsidP="004B47DF">
            <w:pPr>
              <w:rPr>
                <w:color w:val="000000" w:themeColor="text1"/>
                <w:sz w:val="20"/>
                <w:szCs w:val="28"/>
                <w:lang w:val="en-US"/>
              </w:rPr>
            </w:pP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Dénia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 delegation of students and staff, Lars-Erik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Skybak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, chef at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Odensalaskolan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,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Mrs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 Marjut Svanström, principal and the staff representatives at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Odensala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 School's elementary special school from pre-school to ninth grade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Östersund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, </w:t>
            </w:r>
          </w:p>
          <w:p w14:paraId="1935F74D" w14:textId="77777777" w:rsidR="003F26B6" w:rsidRPr="00DC5BB0" w:rsidRDefault="003F26B6" w:rsidP="004B47DF">
            <w:pPr>
              <w:rPr>
                <w:color w:val="000000" w:themeColor="text1"/>
                <w:sz w:val="20"/>
                <w:szCs w:val="28"/>
                <w:lang w:val="en-US"/>
              </w:rPr>
            </w:pPr>
          </w:p>
          <w:p w14:paraId="3FA0ADC9" w14:textId="2C8DC6B8" w:rsidR="00453391" w:rsidRPr="001B15F6" w:rsidRDefault="00663C52" w:rsidP="0091000A">
            <w:pPr>
              <w:rPr>
                <w:color w:val="000000" w:themeColor="text1"/>
                <w:sz w:val="24"/>
                <w:szCs w:val="24"/>
                <w:lang w:val="en-US"/>
              </w:rPr>
            </w:pP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T</w:t>
            </w:r>
            <w:r w:rsidR="003F26B6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hurs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day </w:t>
            </w:r>
            <w:r w:rsidR="003F26B6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15</w:t>
            </w:r>
            <w:r w:rsidR="003F26B6" w:rsidRPr="00451161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="003F26B6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529DD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May</w:t>
            </w:r>
          </w:p>
          <w:p w14:paraId="0E609E94" w14:textId="677BE055" w:rsidR="003F26B6" w:rsidRDefault="00636D97" w:rsidP="003F26B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color w:val="000000" w:themeColor="text1"/>
                <w:sz w:val="24"/>
                <w:szCs w:val="28"/>
                <w:lang w:val="en-US"/>
              </w:rPr>
            </w:pPr>
            <w:r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1</w:t>
            </w:r>
            <w:r w:rsidR="003F26B6">
              <w:rPr>
                <w:b/>
                <w:color w:val="000000" w:themeColor="text1"/>
                <w:sz w:val="24"/>
                <w:szCs w:val="28"/>
                <w:lang w:val="en-US"/>
              </w:rPr>
              <w:t>2</w:t>
            </w:r>
            <w:r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.00</w:t>
            </w:r>
            <w:r w:rsidR="003F26B6">
              <w:rPr>
                <w:b/>
                <w:color w:val="000000" w:themeColor="text1"/>
                <w:sz w:val="24"/>
                <w:szCs w:val="28"/>
                <w:lang w:val="en-US"/>
              </w:rPr>
              <w:t>-14.00</w:t>
            </w:r>
            <w:r w:rsidR="008A783A"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:</w:t>
            </w:r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r w:rsidR="003F26B6">
              <w:rPr>
                <w:b/>
                <w:bCs/>
                <w:color w:val="000000" w:themeColor="text1"/>
                <w:lang w:val="en-US"/>
              </w:rPr>
              <w:t xml:space="preserve">Group 1. </w:t>
            </w:r>
            <w:r w:rsidR="003F26B6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Baking Swedish flatbread at </w:t>
            </w:r>
            <w:proofErr w:type="spellStart"/>
            <w:r w:rsidR="003F26B6" w:rsidRPr="00DC5BB0">
              <w:rPr>
                <w:color w:val="000000" w:themeColor="text1"/>
                <w:sz w:val="24"/>
                <w:szCs w:val="28"/>
                <w:lang w:val="en-US"/>
              </w:rPr>
              <w:t>Jamtli</w:t>
            </w:r>
            <w:proofErr w:type="spellEnd"/>
            <w:r w:rsidR="003F26B6" w:rsidRPr="00DC5BB0">
              <w:rPr>
                <w:color w:val="000000" w:themeColor="text1"/>
                <w:sz w:val="24"/>
                <w:szCs w:val="28"/>
                <w:lang w:val="en-US"/>
              </w:rPr>
              <w:t>.</w:t>
            </w:r>
          </w:p>
          <w:p w14:paraId="5DB24F3C" w14:textId="77777777" w:rsidR="003F26B6" w:rsidRDefault="003F26B6" w:rsidP="003F26B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color w:val="000000" w:themeColor="text1"/>
                <w:sz w:val="24"/>
                <w:szCs w:val="28"/>
                <w:lang w:val="en-US"/>
              </w:rPr>
            </w:pPr>
            <w:r w:rsidRPr="003F26B6">
              <w:rPr>
                <w:b/>
                <w:color w:val="000000" w:themeColor="text1"/>
                <w:sz w:val="24"/>
                <w:szCs w:val="28"/>
                <w:lang w:val="en-US"/>
              </w:rPr>
              <w:t>14.00-16.00</w:t>
            </w:r>
            <w:r>
              <w:rPr>
                <w:b/>
                <w:color w:val="000000" w:themeColor="text1"/>
                <w:sz w:val="24"/>
                <w:szCs w:val="28"/>
                <w:lang w:val="en-US"/>
              </w:rPr>
              <w:t xml:space="preserve">: </w:t>
            </w:r>
            <w:r w:rsidRPr="000031D2">
              <w:rPr>
                <w:b/>
                <w:bCs/>
                <w:color w:val="000000" w:themeColor="text1"/>
                <w:lang w:val="en-US"/>
              </w:rPr>
              <w:t>Group 2.</w:t>
            </w:r>
            <w:r>
              <w:rPr>
                <w:b/>
                <w:color w:val="000000" w:themeColor="text1"/>
                <w:sz w:val="24"/>
                <w:szCs w:val="28"/>
                <w:lang w:val="en-US"/>
              </w:rPr>
              <w:t xml:space="preserve"> </w:t>
            </w:r>
            <w:r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Baking Swedish flatbread at </w:t>
            </w:r>
            <w:proofErr w:type="spellStart"/>
            <w:r w:rsidRPr="00DC5BB0">
              <w:rPr>
                <w:color w:val="000000" w:themeColor="text1"/>
                <w:sz w:val="24"/>
                <w:szCs w:val="28"/>
                <w:lang w:val="en-US"/>
              </w:rPr>
              <w:t>Jamtli</w:t>
            </w:r>
            <w:proofErr w:type="spellEnd"/>
            <w:r w:rsidRPr="00DC5BB0">
              <w:rPr>
                <w:color w:val="000000" w:themeColor="text1"/>
                <w:sz w:val="24"/>
                <w:szCs w:val="28"/>
                <w:lang w:val="en-US"/>
              </w:rPr>
              <w:t>.</w:t>
            </w:r>
          </w:p>
          <w:p w14:paraId="19C4442F" w14:textId="5633B5DE" w:rsidR="003F26B6" w:rsidRPr="003F26B6" w:rsidRDefault="003F26B6" w:rsidP="003F26B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b/>
                <w:color w:val="000000" w:themeColor="text1"/>
                <w:sz w:val="24"/>
                <w:szCs w:val="28"/>
                <w:lang w:val="en-US"/>
              </w:rPr>
            </w:pPr>
            <w:r>
              <w:rPr>
                <w:b/>
                <w:color w:val="000000" w:themeColor="text1"/>
                <w:sz w:val="24"/>
                <w:szCs w:val="28"/>
                <w:lang w:val="en-US"/>
              </w:rPr>
              <w:t xml:space="preserve">18.00; </w:t>
            </w:r>
            <w:proofErr w:type="spellStart"/>
            <w:r w:rsidRPr="003F26B6">
              <w:rPr>
                <w:bCs/>
                <w:color w:val="000000" w:themeColor="text1"/>
                <w:sz w:val="24"/>
                <w:szCs w:val="28"/>
                <w:lang w:val="en-US"/>
              </w:rPr>
              <w:t>Odensalaskolan</w:t>
            </w:r>
            <w:proofErr w:type="spellEnd"/>
            <w:r w:rsidRPr="003F26B6">
              <w:rPr>
                <w:bCs/>
                <w:color w:val="000000" w:themeColor="text1"/>
                <w:sz w:val="24"/>
                <w:szCs w:val="28"/>
                <w:lang w:val="en-US"/>
              </w:rPr>
              <w:t xml:space="preserve"> </w:t>
            </w:r>
            <w:proofErr w:type="spellStart"/>
            <w:r w:rsidRPr="003F26B6">
              <w:rPr>
                <w:bCs/>
                <w:color w:val="000000" w:themeColor="text1"/>
                <w:sz w:val="24"/>
                <w:szCs w:val="28"/>
                <w:lang w:val="en-US"/>
              </w:rPr>
              <w:t>Cabaré</w:t>
            </w:r>
            <w:proofErr w:type="spellEnd"/>
          </w:p>
          <w:p w14:paraId="748ECBFD" w14:textId="5F04AA15" w:rsidR="004B47DF" w:rsidRDefault="004B47DF" w:rsidP="004B47DF">
            <w:pPr>
              <w:rPr>
                <w:color w:val="000000" w:themeColor="text1"/>
                <w:lang w:val="en-US"/>
              </w:rPr>
            </w:pPr>
            <w:r w:rsidRPr="001B15F6">
              <w:rPr>
                <w:b/>
                <w:bCs/>
                <w:color w:val="000000" w:themeColor="text1"/>
                <w:lang w:val="en-US"/>
              </w:rPr>
              <w:t>Participants:</w:t>
            </w:r>
            <w:r w:rsidRPr="000F3EE1">
              <w:rPr>
                <w:color w:val="000000" w:themeColor="text1"/>
                <w:lang w:val="en-US"/>
              </w:rPr>
              <w:t xml:space="preserve"> </w:t>
            </w:r>
          </w:p>
          <w:p w14:paraId="25349E66" w14:textId="614D4121" w:rsidR="004B47DF" w:rsidRDefault="004B47DF" w:rsidP="004B47DF">
            <w:pPr>
              <w:rPr>
                <w:color w:val="000000" w:themeColor="text1"/>
                <w:lang w:val="en-US"/>
              </w:rPr>
            </w:pPr>
            <w:proofErr w:type="spellStart"/>
            <w:r w:rsidRPr="000F3EE1">
              <w:rPr>
                <w:color w:val="000000" w:themeColor="text1"/>
                <w:lang w:val="en-US"/>
              </w:rPr>
              <w:t>Dénia</w:t>
            </w:r>
            <w:proofErr w:type="spellEnd"/>
            <w:r w:rsidRPr="000F3EE1">
              <w:rPr>
                <w:color w:val="000000" w:themeColor="text1"/>
                <w:lang w:val="en-US"/>
              </w:rPr>
              <w:t xml:space="preserve"> delegation</w:t>
            </w:r>
            <w:r>
              <w:rPr>
                <w:color w:val="000000" w:themeColor="text1"/>
                <w:lang w:val="en-US"/>
              </w:rPr>
              <w:t xml:space="preserve"> of students and </w:t>
            </w:r>
            <w:proofErr w:type="spellStart"/>
            <w:r>
              <w:rPr>
                <w:color w:val="000000" w:themeColor="text1"/>
                <w:lang w:val="en-US"/>
              </w:rPr>
              <w:t>staff</w:t>
            </w:r>
            <w:r w:rsidRPr="000F3EE1">
              <w:rPr>
                <w:color w:val="000000" w:themeColor="text1"/>
                <w:lang w:val="en-US"/>
              </w:rPr>
              <w:t>staff</w:t>
            </w:r>
            <w:proofErr w:type="spellEnd"/>
            <w:r w:rsidRPr="000F3EE1">
              <w:rPr>
                <w:color w:val="000000" w:themeColor="text1"/>
                <w:lang w:val="en-US"/>
              </w:rPr>
              <w:t xml:space="preserve"> representatives at </w:t>
            </w:r>
            <w:proofErr w:type="spellStart"/>
            <w:r w:rsidRPr="000F3EE1">
              <w:rPr>
                <w:color w:val="000000" w:themeColor="text1"/>
                <w:lang w:val="en-US"/>
              </w:rPr>
              <w:t>Odensala</w:t>
            </w:r>
            <w:proofErr w:type="spellEnd"/>
            <w:r w:rsidRPr="000F3EE1">
              <w:rPr>
                <w:color w:val="000000" w:themeColor="text1"/>
                <w:lang w:val="en-US"/>
              </w:rPr>
              <w:t xml:space="preserve"> School's elementary special school from pre-school to ninth grade </w:t>
            </w:r>
            <w:proofErr w:type="spellStart"/>
            <w:r w:rsidRPr="000F3EE1">
              <w:rPr>
                <w:color w:val="000000" w:themeColor="text1"/>
                <w:lang w:val="en-US"/>
              </w:rPr>
              <w:t>Östersund</w:t>
            </w:r>
            <w:proofErr w:type="spellEnd"/>
            <w:r>
              <w:rPr>
                <w:color w:val="000000" w:themeColor="text1"/>
                <w:lang w:val="en-US"/>
              </w:rPr>
              <w:t xml:space="preserve">, </w:t>
            </w:r>
          </w:p>
          <w:p w14:paraId="251D6A96" w14:textId="77777777" w:rsidR="004B47DF" w:rsidRPr="00DD4EB5" w:rsidRDefault="004B47DF" w:rsidP="00C104B2">
            <w:pPr>
              <w:rPr>
                <w:color w:val="000000" w:themeColor="text1"/>
                <w:lang w:val="en-US"/>
              </w:rPr>
            </w:pPr>
          </w:p>
          <w:p w14:paraId="1C79623A" w14:textId="560D5D3B" w:rsidR="008A783A" w:rsidRPr="0005227C" w:rsidRDefault="003F26B6" w:rsidP="0091000A">
            <w:pP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Fri</w:t>
            </w:r>
            <w:r w:rsidR="003D46FD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day 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16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4B47DF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May</w:t>
            </w:r>
          </w:p>
          <w:p w14:paraId="5DB1E73B" w14:textId="2786F304" w:rsidR="00D34CE0" w:rsidRDefault="0024132A" w:rsidP="001F39E1">
            <w:pPr>
              <w:pStyle w:val="Normalwebb"/>
              <w:spacing w:before="0" w:beforeAutospacing="0" w:after="0" w:afterAutospacing="0" w:line="276" w:lineRule="auto"/>
              <w:rPr>
                <w:rFonts w:asciiTheme="minorHAnsi" w:eastAsiaTheme="minorEastAsia" w:hAnsiTheme="minorHAnsi"/>
                <w:color w:val="000000" w:themeColor="text1"/>
                <w:szCs w:val="28"/>
                <w:lang w:val="en-US"/>
              </w:rPr>
            </w:pPr>
            <w:r>
              <w:rPr>
                <w:rFonts w:asciiTheme="minorHAnsi" w:eastAsiaTheme="minorEastAsia" w:hAnsiTheme="minorHAnsi"/>
                <w:b/>
                <w:color w:val="000000" w:themeColor="text1"/>
                <w:szCs w:val="28"/>
                <w:lang w:val="en-US"/>
              </w:rPr>
              <w:t>10</w:t>
            </w:r>
            <w:r w:rsidR="00CF5037" w:rsidRPr="00DC5BB0">
              <w:rPr>
                <w:rFonts w:asciiTheme="minorHAnsi" w:eastAsiaTheme="minorEastAsia" w:hAnsiTheme="minorHAnsi"/>
                <w:b/>
                <w:color w:val="000000" w:themeColor="text1"/>
                <w:szCs w:val="28"/>
                <w:lang w:val="en-US"/>
              </w:rPr>
              <w:t>.</w:t>
            </w:r>
            <w:r>
              <w:rPr>
                <w:rFonts w:asciiTheme="minorHAnsi" w:eastAsiaTheme="minorEastAsia" w:hAnsiTheme="minorHAnsi"/>
                <w:b/>
                <w:color w:val="000000" w:themeColor="text1"/>
                <w:szCs w:val="28"/>
                <w:lang w:val="en-US"/>
              </w:rPr>
              <w:t>45</w:t>
            </w:r>
            <w:r w:rsidR="006E3B0F" w:rsidRPr="00DC5BB0">
              <w:rPr>
                <w:rFonts w:asciiTheme="minorHAnsi" w:eastAsiaTheme="minorEastAsia" w:hAnsiTheme="minorHAnsi"/>
                <w:b/>
                <w:color w:val="000000" w:themeColor="text1"/>
                <w:szCs w:val="28"/>
                <w:lang w:val="en-US"/>
              </w:rPr>
              <w:t>:</w:t>
            </w:r>
            <w:r w:rsidR="006E3B0F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r w:rsidR="001210DC" w:rsidRPr="00DC5BB0">
              <w:rPr>
                <w:rFonts w:asciiTheme="minorHAnsi" w:eastAsiaTheme="minorEastAsia" w:hAnsiTheme="minorHAnsi"/>
                <w:color w:val="000000" w:themeColor="text1"/>
                <w:szCs w:val="28"/>
                <w:lang w:val="en-US"/>
              </w:rPr>
              <w:t>Lunch at</w:t>
            </w:r>
            <w:r w:rsidR="000031D2">
              <w:rPr>
                <w:rFonts w:asciiTheme="minorHAnsi" w:eastAsiaTheme="minorEastAsia" w:hAnsiTheme="minorHAnsi"/>
                <w:color w:val="000000" w:themeColor="text1"/>
                <w:szCs w:val="28"/>
                <w:lang w:val="en-US"/>
              </w:rPr>
              <w:t xml:space="preserve"> </w:t>
            </w:r>
            <w:proofErr w:type="spellStart"/>
            <w:r w:rsidR="000031D2">
              <w:rPr>
                <w:rFonts w:asciiTheme="minorHAnsi" w:eastAsiaTheme="minorEastAsia" w:hAnsiTheme="minorHAnsi"/>
                <w:color w:val="000000" w:themeColor="text1"/>
                <w:szCs w:val="28"/>
                <w:lang w:val="en-US"/>
              </w:rPr>
              <w:t>Arctura</w:t>
            </w:r>
            <w:proofErr w:type="spellEnd"/>
            <w:r w:rsidR="000031D2">
              <w:rPr>
                <w:rFonts w:asciiTheme="minorHAnsi" w:eastAsiaTheme="minorEastAsia" w:hAnsiTheme="minorHAnsi"/>
                <w:color w:val="000000" w:themeColor="text1"/>
                <w:szCs w:val="28"/>
                <w:lang w:val="en-US"/>
              </w:rPr>
              <w:t>, water tower top restaurant</w:t>
            </w:r>
            <w:r w:rsidR="001F39E1" w:rsidRPr="00DC5BB0">
              <w:rPr>
                <w:rFonts w:asciiTheme="minorHAnsi" w:eastAsiaTheme="minorEastAsia" w:hAnsiTheme="minorHAnsi"/>
                <w:color w:val="000000" w:themeColor="text1"/>
                <w:szCs w:val="28"/>
                <w:lang w:val="en-US"/>
              </w:rPr>
              <w:t xml:space="preserve">. </w:t>
            </w:r>
          </w:p>
          <w:p w14:paraId="6E7498B3" w14:textId="7420FD42" w:rsidR="00D34CE0" w:rsidRPr="000031D2" w:rsidRDefault="001F39E1" w:rsidP="001F39E1">
            <w:pPr>
              <w:pStyle w:val="Normalwebb"/>
              <w:spacing w:before="0" w:beforeAutospacing="0" w:after="0" w:afterAutospacing="0" w:line="276" w:lineRule="auto"/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</w:pPr>
            <w:r w:rsidRPr="000031D2"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 xml:space="preserve">The </w:t>
            </w:r>
            <w:r w:rsidR="000031D2" w:rsidRPr="000031D2"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>lunch</w:t>
            </w:r>
            <w:r w:rsidRPr="000031D2"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 xml:space="preserve"> is hosted by the </w:t>
            </w:r>
            <w:proofErr w:type="spellStart"/>
            <w:r w:rsidRPr="000031D2"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>developmentstrategy</w:t>
            </w:r>
            <w:proofErr w:type="spellEnd"/>
            <w:r w:rsidRPr="000031D2"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 xml:space="preserve"> office of </w:t>
            </w:r>
          </w:p>
          <w:p w14:paraId="751EBB32" w14:textId="3E501D91" w:rsidR="000031D2" w:rsidRDefault="001F39E1" w:rsidP="001F39E1">
            <w:pPr>
              <w:pStyle w:val="Normalwebb"/>
              <w:spacing w:before="0" w:beforeAutospacing="0" w:after="0" w:afterAutospacing="0" w:line="276" w:lineRule="auto"/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0031D2"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>Östersund</w:t>
            </w:r>
            <w:proofErr w:type="spellEnd"/>
            <w:r w:rsidRPr="000031D2"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 xml:space="preserve"> municipality. </w:t>
            </w:r>
          </w:p>
          <w:p w14:paraId="1975FA49" w14:textId="18A7DC78" w:rsidR="001210DC" w:rsidRDefault="000031D2" w:rsidP="000031D2">
            <w:pPr>
              <w:pStyle w:val="Normalwebb"/>
              <w:spacing w:before="0" w:beforeAutospacing="0" w:after="0" w:afterAutospacing="0" w:line="276" w:lineRule="auto"/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</w:pPr>
            <w:r w:rsidRPr="000031D2">
              <w:rPr>
                <w:rFonts w:asciiTheme="minorHAnsi" w:eastAsiaTheme="minorEastAsia" w:hAnsiTheme="minorHAnsi"/>
                <w:b/>
                <w:bCs/>
                <w:color w:val="000000" w:themeColor="text1"/>
                <w:szCs w:val="24"/>
                <w:lang w:val="en-US"/>
              </w:rPr>
              <w:t>After lunch</w:t>
            </w:r>
            <w:r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 xml:space="preserve"> a study visit to </w:t>
            </w:r>
            <w:proofErr w:type="spellStart"/>
            <w:r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>Nordansol</w:t>
            </w:r>
            <w:proofErr w:type="spellEnd"/>
            <w:r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 xml:space="preserve"> farm with study and career counselor, </w:t>
            </w:r>
            <w:proofErr w:type="spellStart"/>
            <w:r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>Åsa</w:t>
            </w:r>
            <w:proofErr w:type="spellEnd"/>
            <w:r>
              <w:rPr>
                <w:rFonts w:asciiTheme="minorHAnsi" w:eastAsiaTheme="minorEastAsia" w:hAnsiTheme="minorHAnsi"/>
                <w:color w:val="000000" w:themeColor="text1"/>
                <w:sz w:val="20"/>
                <w:szCs w:val="20"/>
                <w:lang w:val="en-US"/>
              </w:rPr>
              <w:t xml:space="preserve"> Andersson.</w:t>
            </w:r>
          </w:p>
          <w:p w14:paraId="3319153E" w14:textId="5BA20338" w:rsidR="004B47DF" w:rsidRDefault="004B47DF" w:rsidP="004B47DF">
            <w:pPr>
              <w:rPr>
                <w:color w:val="000000" w:themeColor="text1"/>
                <w:lang w:val="en-US"/>
              </w:rPr>
            </w:pPr>
            <w:r w:rsidRPr="001B15F6">
              <w:rPr>
                <w:b/>
                <w:bCs/>
                <w:color w:val="000000" w:themeColor="text1"/>
                <w:lang w:val="en-US"/>
              </w:rPr>
              <w:t>Participants:</w:t>
            </w:r>
            <w:r w:rsidRPr="000F3EE1">
              <w:rPr>
                <w:color w:val="000000" w:themeColor="text1"/>
                <w:lang w:val="en-US"/>
              </w:rPr>
              <w:t xml:space="preserve"> </w:t>
            </w:r>
          </w:p>
          <w:p w14:paraId="54770A23" w14:textId="6115F2B5" w:rsidR="001F39E1" w:rsidRPr="00DC5BB0" w:rsidRDefault="004B47DF" w:rsidP="00F75C2D">
            <w:pPr>
              <w:pStyle w:val="Normalwebb"/>
              <w:spacing w:before="0" w:beforeAutospacing="0" w:after="0" w:afterAutospacing="0"/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</w:pPr>
            <w:proofErr w:type="spellStart"/>
            <w:r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>Dénia</w:t>
            </w:r>
            <w:proofErr w:type="spellEnd"/>
            <w:r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 delegation of students and staff, staff representatives at </w:t>
            </w:r>
            <w:proofErr w:type="spellStart"/>
            <w:r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>Odensala</w:t>
            </w:r>
            <w:proofErr w:type="spellEnd"/>
            <w:r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 School's elementary special school from pre-school to ninth grade </w:t>
            </w:r>
            <w:proofErr w:type="spellStart"/>
            <w:r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>Östersund</w:t>
            </w:r>
            <w:proofErr w:type="spellEnd"/>
            <w:r w:rsidR="001F39E1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. Representatives from </w:t>
            </w:r>
            <w:r w:rsidR="001210DC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the </w:t>
            </w:r>
            <w:proofErr w:type="spellStart"/>
            <w:r w:rsidR="001210DC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>developmentstrategy</w:t>
            </w:r>
            <w:proofErr w:type="spellEnd"/>
            <w:r w:rsidR="001210DC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 office </w:t>
            </w:r>
          </w:p>
          <w:p w14:paraId="5F7A6AF5" w14:textId="7F259D71" w:rsidR="004B47DF" w:rsidRDefault="001F39E1" w:rsidP="00F75C2D">
            <w:pPr>
              <w:pStyle w:val="Normalwebb"/>
              <w:spacing w:before="0" w:beforeAutospacing="0" w:after="0" w:afterAutospacing="0"/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</w:pPr>
            <w:r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>of</w:t>
            </w:r>
            <w:r w:rsidR="001210DC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proofErr w:type="spellStart"/>
            <w:r w:rsidR="001210DC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>Östersund</w:t>
            </w:r>
            <w:proofErr w:type="spellEnd"/>
            <w:r w:rsidR="001210DC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 municipality.</w:t>
            </w:r>
            <w:r w:rsidR="00D251CC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>Representatives</w:t>
            </w:r>
            <w:r w:rsidR="00F75C2D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 from Region </w:t>
            </w:r>
            <w:proofErr w:type="spellStart"/>
            <w:r w:rsidR="00F75C2D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>Jämtland</w:t>
            </w:r>
            <w:proofErr w:type="spellEnd"/>
            <w:r w:rsidR="00F75C2D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proofErr w:type="spellStart"/>
            <w:r w:rsidR="00F75C2D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>Härjedalen</w:t>
            </w:r>
            <w:proofErr w:type="spellEnd"/>
            <w:r w:rsidR="00F75C2D" w:rsidRPr="00DC5BB0"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  <w:t xml:space="preserve">. </w:t>
            </w:r>
          </w:p>
          <w:p w14:paraId="37A9A9AE" w14:textId="77777777" w:rsidR="000031D2" w:rsidRDefault="000031D2" w:rsidP="00F75C2D">
            <w:pPr>
              <w:pStyle w:val="Normalwebb"/>
              <w:spacing w:before="0" w:beforeAutospacing="0" w:after="0" w:afterAutospacing="0"/>
              <w:rPr>
                <w:rFonts w:asciiTheme="minorHAnsi" w:eastAsiaTheme="minorEastAsia" w:hAnsiTheme="minorHAnsi"/>
                <w:color w:val="000000" w:themeColor="text1"/>
                <w:sz w:val="20"/>
                <w:szCs w:val="28"/>
                <w:lang w:val="en-US"/>
              </w:rPr>
            </w:pPr>
          </w:p>
          <w:p w14:paraId="2188D994" w14:textId="5D3A6A0B" w:rsidR="000031D2" w:rsidRPr="00451161" w:rsidRDefault="000031D2" w:rsidP="000031D2">
            <w:pP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Saturday 17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May:</w:t>
            </w:r>
          </w:p>
          <w:p w14:paraId="1A0FBA24" w14:textId="77777777" w:rsidR="000031D2" w:rsidRDefault="000031D2" w:rsidP="000031D2">
            <w:pPr>
              <w:pStyle w:val="Normalwebb"/>
              <w:numPr>
                <w:ilvl w:val="0"/>
                <w:numId w:val="19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8"/>
                <w:lang w:val="en-US"/>
              </w:rPr>
            </w:pPr>
            <w:r w:rsidRPr="000031D2">
              <w:rPr>
                <w:color w:val="000000" w:themeColor="text1"/>
                <w:sz w:val="20"/>
                <w:szCs w:val="28"/>
                <w:lang w:val="en-US"/>
              </w:rPr>
              <w:t>Classic car show / weekend activities.</w:t>
            </w:r>
          </w:p>
          <w:p w14:paraId="7C16336F" w14:textId="77777777" w:rsidR="000031D2" w:rsidRPr="000031D2" w:rsidRDefault="000031D2" w:rsidP="000031D2">
            <w:pPr>
              <w:pStyle w:val="Normalwebb"/>
              <w:spacing w:before="0" w:beforeAutospacing="0" w:after="0" w:afterAutospacing="0"/>
              <w:ind w:left="720"/>
              <w:rPr>
                <w:color w:val="000000" w:themeColor="text1"/>
                <w:sz w:val="20"/>
                <w:szCs w:val="28"/>
                <w:lang w:val="en-US"/>
              </w:rPr>
            </w:pPr>
          </w:p>
          <w:p w14:paraId="6864B378" w14:textId="59BE78D9" w:rsidR="000031D2" w:rsidRPr="00451161" w:rsidRDefault="000031D2" w:rsidP="000031D2">
            <w:pP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Sunda</w:t>
            </w:r>
            <w:r w:rsidR="00451161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y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18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May:</w:t>
            </w:r>
          </w:p>
          <w:p w14:paraId="7A45EBDD" w14:textId="77777777" w:rsidR="000031D2" w:rsidRPr="000031D2" w:rsidRDefault="000031D2" w:rsidP="000031D2">
            <w:pPr>
              <w:pStyle w:val="Normalwebb"/>
              <w:numPr>
                <w:ilvl w:val="0"/>
                <w:numId w:val="20"/>
              </w:numPr>
              <w:spacing w:before="0" w:beforeAutospacing="0" w:after="0" w:afterAutospacing="0"/>
              <w:rPr>
                <w:color w:val="000000" w:themeColor="text1"/>
                <w:sz w:val="20"/>
                <w:szCs w:val="28"/>
              </w:rPr>
            </w:pPr>
            <w:r w:rsidRPr="000031D2">
              <w:rPr>
                <w:color w:val="000000" w:themeColor="text1"/>
                <w:sz w:val="20"/>
                <w:szCs w:val="28"/>
              </w:rPr>
              <w:t xml:space="preserve">Pizza at </w:t>
            </w:r>
            <w:proofErr w:type="spellStart"/>
            <w:r w:rsidRPr="000031D2">
              <w:rPr>
                <w:color w:val="000000" w:themeColor="text1"/>
                <w:sz w:val="20"/>
                <w:szCs w:val="28"/>
              </w:rPr>
              <w:t>Marjut's</w:t>
            </w:r>
            <w:proofErr w:type="spellEnd"/>
            <w:r w:rsidRPr="000031D2">
              <w:rPr>
                <w:color w:val="000000" w:themeColor="text1"/>
                <w:sz w:val="20"/>
                <w:szCs w:val="28"/>
              </w:rPr>
              <w:t xml:space="preserve"> house.</w:t>
            </w:r>
          </w:p>
          <w:p w14:paraId="5293CBBE" w14:textId="78883D07" w:rsidR="004B47DF" w:rsidRDefault="004B47DF" w:rsidP="004B47DF">
            <w:pPr>
              <w:rPr>
                <w:color w:val="000000" w:themeColor="text1"/>
                <w:lang w:val="en-US"/>
              </w:rPr>
            </w:pPr>
          </w:p>
          <w:p w14:paraId="511BAB62" w14:textId="7B2F038E" w:rsidR="00CF5037" w:rsidRPr="0005227C" w:rsidRDefault="003F26B6" w:rsidP="00CF5037">
            <w:pP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Mond</w:t>
            </w:r>
            <w:r w:rsidR="00CF5037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ay 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19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CF5037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May</w:t>
            </w:r>
          </w:p>
          <w:p w14:paraId="54C3F098" w14:textId="77777777" w:rsidR="006D79F4" w:rsidRDefault="00CF5037" w:rsidP="001F39E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color w:val="000000" w:themeColor="text1"/>
                <w:sz w:val="24"/>
                <w:szCs w:val="28"/>
                <w:lang w:val="en-US"/>
              </w:rPr>
            </w:pPr>
            <w:proofErr w:type="spellStart"/>
            <w:r w:rsidRPr="00DC5BB0">
              <w:rPr>
                <w:color w:val="000000" w:themeColor="text1"/>
                <w:sz w:val="24"/>
                <w:szCs w:val="28"/>
                <w:lang w:val="en-US"/>
              </w:rPr>
              <w:t>Dénia</w:t>
            </w:r>
            <w:proofErr w:type="spellEnd"/>
            <w:r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delegation of students and staff with preparation for </w:t>
            </w:r>
          </w:p>
          <w:p w14:paraId="353F56CA" w14:textId="39456521" w:rsidR="009A022C" w:rsidRDefault="00840B66" w:rsidP="001F39E1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color w:val="000000" w:themeColor="text1"/>
                <w:sz w:val="24"/>
                <w:szCs w:val="28"/>
                <w:lang w:val="en-US"/>
              </w:rPr>
            </w:pPr>
            <w:r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Spanish </w:t>
            </w:r>
            <w:r w:rsidR="003F26B6">
              <w:rPr>
                <w:color w:val="000000" w:themeColor="text1"/>
                <w:sz w:val="24"/>
                <w:szCs w:val="28"/>
                <w:lang w:val="en-US"/>
              </w:rPr>
              <w:t>dinner between kl. 16-19</w:t>
            </w:r>
            <w:r w:rsidR="00CF5037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</w:t>
            </w:r>
            <w:r w:rsidR="000E1578" w:rsidRPr="00DC5BB0">
              <w:rPr>
                <w:color w:val="000000" w:themeColor="text1"/>
                <w:sz w:val="24"/>
                <w:szCs w:val="28"/>
                <w:lang w:val="en-US"/>
              </w:rPr>
              <w:t>which</w:t>
            </w:r>
            <w:r w:rsidR="00CF5037" w:rsidRPr="00DC5BB0">
              <w:rPr>
                <w:color w:val="000000" w:themeColor="text1"/>
                <w:sz w:val="24"/>
                <w:szCs w:val="28"/>
                <w:lang w:val="en-US"/>
              </w:rPr>
              <w:t xml:space="preserve"> they will </w:t>
            </w:r>
            <w:r w:rsidR="000E1578">
              <w:rPr>
                <w:color w:val="000000" w:themeColor="text1"/>
                <w:sz w:val="24"/>
                <w:szCs w:val="28"/>
                <w:lang w:val="en-US"/>
              </w:rPr>
              <w:t xml:space="preserve">cook and </w:t>
            </w:r>
            <w:r w:rsidR="00CF5037" w:rsidRPr="00DC5BB0">
              <w:rPr>
                <w:color w:val="000000" w:themeColor="text1"/>
                <w:sz w:val="24"/>
                <w:szCs w:val="28"/>
                <w:lang w:val="en-US"/>
              </w:rPr>
              <w:t>serve a</w:t>
            </w:r>
            <w:r w:rsidR="000E1578">
              <w:rPr>
                <w:color w:val="000000" w:themeColor="text1"/>
                <w:sz w:val="24"/>
                <w:szCs w:val="28"/>
                <w:lang w:val="en-US"/>
              </w:rPr>
              <w:t xml:space="preserve">s </w:t>
            </w:r>
            <w:r w:rsidR="00CF5037" w:rsidRPr="00DC5BB0">
              <w:rPr>
                <w:color w:val="000000" w:themeColor="text1"/>
                <w:sz w:val="24"/>
                <w:szCs w:val="28"/>
                <w:lang w:val="en-US"/>
              </w:rPr>
              <w:t>outdoor cooking</w:t>
            </w:r>
            <w:r w:rsidR="000E1578">
              <w:rPr>
                <w:color w:val="000000" w:themeColor="text1"/>
                <w:sz w:val="24"/>
                <w:szCs w:val="28"/>
                <w:lang w:val="en-US"/>
              </w:rPr>
              <w:t xml:space="preserve"> on our schoolyard</w:t>
            </w:r>
            <w:r w:rsidR="003F26B6">
              <w:rPr>
                <w:color w:val="000000" w:themeColor="text1"/>
                <w:sz w:val="24"/>
                <w:szCs w:val="28"/>
                <w:lang w:val="en-US"/>
              </w:rPr>
              <w:t>/</w:t>
            </w:r>
            <w:proofErr w:type="spellStart"/>
            <w:r w:rsidR="003F26B6">
              <w:rPr>
                <w:color w:val="000000" w:themeColor="text1"/>
                <w:sz w:val="24"/>
                <w:szCs w:val="28"/>
                <w:lang w:val="en-US"/>
              </w:rPr>
              <w:t>schoolrestaurant</w:t>
            </w:r>
            <w:proofErr w:type="spellEnd"/>
            <w:r w:rsidR="00CF5037" w:rsidRPr="00DC5BB0">
              <w:rPr>
                <w:color w:val="000000" w:themeColor="text1"/>
                <w:sz w:val="24"/>
                <w:szCs w:val="28"/>
                <w:lang w:val="en-US"/>
              </w:rPr>
              <w:t>. Shop for groceries and prepare</w:t>
            </w:r>
            <w:r w:rsidR="003F26B6">
              <w:rPr>
                <w:color w:val="000000" w:themeColor="text1"/>
                <w:sz w:val="24"/>
                <w:szCs w:val="28"/>
                <w:lang w:val="en-US"/>
              </w:rPr>
              <w:t xml:space="preserve"> during the day</w:t>
            </w:r>
            <w:r w:rsidR="00CF5037" w:rsidRPr="00DC5BB0">
              <w:rPr>
                <w:color w:val="000000" w:themeColor="text1"/>
                <w:sz w:val="24"/>
                <w:szCs w:val="28"/>
                <w:lang w:val="en-US"/>
              </w:rPr>
              <w:t>.</w:t>
            </w:r>
          </w:p>
          <w:p w14:paraId="720050B6" w14:textId="59290942" w:rsidR="00504445" w:rsidRPr="0020717D" w:rsidRDefault="003F26B6" w:rsidP="00504445">
            <w:pPr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</w:pPr>
            <w:r w:rsidRPr="003F26B6">
              <w:rPr>
                <w:rFonts w:ascii="inherit" w:eastAsia="Times New Roman" w:hAnsi="inherit" w:cs="Courier New"/>
                <w:b/>
                <w:bCs/>
                <w:color w:val="202124"/>
                <w:sz w:val="24"/>
                <w:szCs w:val="24"/>
                <w:lang w:val="en-US" w:eastAsia="sv-SE"/>
              </w:rPr>
              <w:t>11.30</w:t>
            </w:r>
            <w:r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</w:t>
            </w:r>
            <w:r w:rsidR="00504445"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Lunch at </w:t>
            </w:r>
            <w:proofErr w:type="spellStart"/>
            <w:r w:rsidR="00504445"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Odensala</w:t>
            </w:r>
            <w:proofErr w:type="spellEnd"/>
            <w:r w:rsidR="00504445"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School</w:t>
            </w:r>
          </w:p>
          <w:p w14:paraId="39926A9E" w14:textId="77035A81" w:rsidR="006D79F4" w:rsidRDefault="006D79F4" w:rsidP="006D79F4">
            <w:pPr>
              <w:rPr>
                <w:color w:val="000000" w:themeColor="text1"/>
                <w:lang w:val="en-US"/>
              </w:rPr>
            </w:pPr>
            <w:r w:rsidRPr="001B15F6">
              <w:rPr>
                <w:b/>
                <w:bCs/>
                <w:color w:val="000000" w:themeColor="text1"/>
                <w:lang w:val="en-US"/>
              </w:rPr>
              <w:t>Participants:</w:t>
            </w:r>
            <w:r w:rsidRPr="000F3EE1">
              <w:rPr>
                <w:color w:val="000000" w:themeColor="text1"/>
                <w:lang w:val="en-US"/>
              </w:rPr>
              <w:t xml:space="preserve"> </w:t>
            </w:r>
          </w:p>
          <w:p w14:paraId="2AF76B8F" w14:textId="77777777" w:rsidR="00DC5BB0" w:rsidRPr="00DC5BB0" w:rsidRDefault="00DC5BB0" w:rsidP="00DC5BB0">
            <w:pPr>
              <w:rPr>
                <w:color w:val="000000" w:themeColor="text1"/>
                <w:sz w:val="20"/>
                <w:szCs w:val="28"/>
                <w:lang w:val="en-US"/>
              </w:rPr>
            </w:pP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Dénia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 delegation of students and staff, Lars-Erik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Skybak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, chef at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Odensalaskolan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,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Mrs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 Marjut Svanström, principal and the staff representatives at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Odensala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 School's elementary special school from pre-school to ninth grade </w:t>
            </w:r>
            <w:proofErr w:type="spellStart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>Östersund</w:t>
            </w:r>
            <w:proofErr w:type="spellEnd"/>
            <w:r w:rsidRPr="00DC5BB0">
              <w:rPr>
                <w:color w:val="000000" w:themeColor="text1"/>
                <w:sz w:val="20"/>
                <w:szCs w:val="28"/>
                <w:lang w:val="en-US"/>
              </w:rPr>
              <w:t xml:space="preserve">, </w:t>
            </w:r>
          </w:p>
          <w:p w14:paraId="34FF09F7" w14:textId="77777777" w:rsidR="004C4EBB" w:rsidRDefault="004C4EBB" w:rsidP="00CF5037">
            <w:pPr>
              <w:rPr>
                <w:b/>
                <w:bCs/>
                <w:color w:val="000000" w:themeColor="text1"/>
                <w:sz w:val="24"/>
                <w:szCs w:val="24"/>
                <w:highlight w:val="green"/>
                <w:lang w:val="en-US"/>
              </w:rPr>
            </w:pPr>
          </w:p>
          <w:p w14:paraId="2E681695" w14:textId="7A59B670" w:rsidR="00CF5037" w:rsidRPr="0005227C" w:rsidRDefault="003F26B6" w:rsidP="00CF5037">
            <w:pPr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Tues</w:t>
            </w:r>
            <w:r w:rsidR="00CF5037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day 2</w:t>
            </w:r>
            <w:r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>0</w:t>
            </w:r>
            <w:r w:rsidR="00840B66" w:rsidRPr="00451161">
              <w:rPr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th</w:t>
            </w:r>
            <w:r w:rsidR="00CF5037" w:rsidRPr="00451161">
              <w:rPr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May</w:t>
            </w:r>
          </w:p>
          <w:p w14:paraId="0488F1E7" w14:textId="084EE763" w:rsidR="00840B66" w:rsidRDefault="0066522E" w:rsidP="003F26B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</w:pPr>
            <w:r>
              <w:rPr>
                <w:b/>
                <w:color w:val="000000" w:themeColor="text1"/>
                <w:sz w:val="24"/>
                <w:szCs w:val="28"/>
                <w:lang w:val="en-US"/>
              </w:rPr>
              <w:t>9.00</w:t>
            </w:r>
            <w:r w:rsidR="00CF5037"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-1</w:t>
            </w:r>
            <w:r>
              <w:rPr>
                <w:b/>
                <w:color w:val="000000" w:themeColor="text1"/>
                <w:sz w:val="24"/>
                <w:szCs w:val="28"/>
                <w:lang w:val="en-US"/>
              </w:rPr>
              <w:t>4</w:t>
            </w:r>
            <w:r w:rsidR="00CF5037" w:rsidRPr="00DC5BB0">
              <w:rPr>
                <w:b/>
                <w:color w:val="000000" w:themeColor="text1"/>
                <w:sz w:val="24"/>
                <w:szCs w:val="28"/>
                <w:lang w:val="en-US"/>
              </w:rPr>
              <w:t>.00:</w:t>
            </w:r>
            <w:r w:rsidR="00CF5037"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r w:rsidR="004B47DF" w:rsidRPr="0020717D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</w:t>
            </w:r>
            <w:proofErr w:type="spellStart"/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Sportsday</w:t>
            </w:r>
            <w:proofErr w:type="spellEnd"/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 at </w:t>
            </w:r>
            <w:proofErr w:type="spellStart"/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Hofvallen</w:t>
            </w:r>
            <w:proofErr w:type="spellEnd"/>
            <w:r w:rsidR="003F26B6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. Try some parasport</w:t>
            </w:r>
            <w:r w:rsidR="00451161"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s</w:t>
            </w:r>
            <w:r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.</w:t>
            </w:r>
          </w:p>
          <w:p w14:paraId="50AC4C0A" w14:textId="38E380C6" w:rsidR="0066522E" w:rsidRPr="0020717D" w:rsidRDefault="0066522E" w:rsidP="003F26B6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</w:pPr>
            <w:r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 xml:space="preserve">Lunch will be served at </w:t>
            </w:r>
            <w:proofErr w:type="spellStart"/>
            <w:r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Hofvallen</w:t>
            </w:r>
            <w:proofErr w:type="spellEnd"/>
            <w:r>
              <w:rPr>
                <w:rFonts w:ascii="inherit" w:eastAsia="Times New Roman" w:hAnsi="inherit" w:cs="Courier New"/>
                <w:color w:val="202124"/>
                <w:sz w:val="24"/>
                <w:szCs w:val="24"/>
                <w:lang w:val="en-US" w:eastAsia="sv-SE"/>
              </w:rPr>
              <w:t>.</w:t>
            </w:r>
          </w:p>
          <w:p w14:paraId="5E7A85FB" w14:textId="4EA55E4F" w:rsidR="00840B66" w:rsidRDefault="00840B66" w:rsidP="00840B66">
            <w:pPr>
              <w:rPr>
                <w:color w:val="000000" w:themeColor="text1"/>
                <w:lang w:val="en-US"/>
              </w:rPr>
            </w:pPr>
            <w:r w:rsidRPr="001B15F6">
              <w:rPr>
                <w:b/>
                <w:bCs/>
                <w:color w:val="000000" w:themeColor="text1"/>
                <w:lang w:val="en-US"/>
              </w:rPr>
              <w:t>Participants:</w:t>
            </w:r>
            <w:r w:rsidRPr="000F3EE1">
              <w:rPr>
                <w:color w:val="000000" w:themeColor="text1"/>
                <w:lang w:val="en-US"/>
              </w:rPr>
              <w:t xml:space="preserve"> </w:t>
            </w:r>
          </w:p>
          <w:p w14:paraId="59A0F753" w14:textId="0AD00207" w:rsidR="00DC5BB0" w:rsidRDefault="00840B66" w:rsidP="00E21A72">
            <w:pP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0F3EE1">
              <w:rPr>
                <w:color w:val="000000" w:themeColor="text1"/>
                <w:lang w:val="en-US"/>
              </w:rPr>
              <w:t>Dénia</w:t>
            </w:r>
            <w:proofErr w:type="spellEnd"/>
            <w:r w:rsidRPr="000F3EE1">
              <w:rPr>
                <w:color w:val="000000" w:themeColor="text1"/>
                <w:lang w:val="en-US"/>
              </w:rPr>
              <w:t xml:space="preserve"> delegation</w:t>
            </w:r>
            <w:r>
              <w:rPr>
                <w:color w:val="000000" w:themeColor="text1"/>
                <w:lang w:val="en-US"/>
              </w:rPr>
              <w:t xml:space="preserve"> of students and staff</w:t>
            </w:r>
            <w:r w:rsidRPr="000F3EE1">
              <w:rPr>
                <w:color w:val="000000" w:themeColor="text1"/>
                <w:lang w:val="en-US"/>
              </w:rPr>
              <w:t xml:space="preserve">, </w:t>
            </w:r>
            <w:r>
              <w:rPr>
                <w:color w:val="000000" w:themeColor="text1"/>
                <w:lang w:val="en-US"/>
              </w:rPr>
              <w:t xml:space="preserve">chef at </w:t>
            </w:r>
            <w:proofErr w:type="spellStart"/>
            <w:r>
              <w:rPr>
                <w:color w:val="000000" w:themeColor="text1"/>
                <w:lang w:val="en-US"/>
              </w:rPr>
              <w:t>Odensalaskolan</w:t>
            </w:r>
            <w:proofErr w:type="spellEnd"/>
            <w:r>
              <w:rPr>
                <w:color w:val="000000" w:themeColor="text1"/>
                <w:lang w:val="en-US"/>
              </w:rPr>
              <w:t xml:space="preserve">, </w:t>
            </w:r>
            <w:proofErr w:type="spellStart"/>
            <w:r w:rsidRPr="000F3EE1">
              <w:rPr>
                <w:color w:val="000000" w:themeColor="text1"/>
                <w:lang w:val="en-US"/>
              </w:rPr>
              <w:t>Mrs</w:t>
            </w:r>
            <w:proofErr w:type="spellEnd"/>
            <w:r w:rsidRPr="000F3EE1">
              <w:rPr>
                <w:color w:val="000000" w:themeColor="text1"/>
                <w:lang w:val="en-US"/>
              </w:rPr>
              <w:t xml:space="preserve"> Marjut Svanström, principal and the staff representatives</w:t>
            </w:r>
            <w:r>
              <w:rPr>
                <w:color w:val="000000" w:themeColor="text1"/>
                <w:lang w:val="en-US"/>
              </w:rPr>
              <w:t xml:space="preserve"> and students</w:t>
            </w:r>
            <w:r w:rsidRPr="000F3EE1">
              <w:rPr>
                <w:color w:val="000000" w:themeColor="text1"/>
                <w:lang w:val="en-US"/>
              </w:rPr>
              <w:t xml:space="preserve"> at </w:t>
            </w:r>
            <w:proofErr w:type="spellStart"/>
            <w:r w:rsidRPr="000F3EE1">
              <w:rPr>
                <w:color w:val="000000" w:themeColor="text1"/>
                <w:lang w:val="en-US"/>
              </w:rPr>
              <w:t>Odensala</w:t>
            </w:r>
            <w:proofErr w:type="spellEnd"/>
            <w:r w:rsidRPr="000F3EE1">
              <w:rPr>
                <w:color w:val="000000" w:themeColor="text1"/>
                <w:lang w:val="en-US"/>
              </w:rPr>
              <w:t xml:space="preserve"> School's elementary special school from pre-school to ninth grade </w:t>
            </w:r>
            <w:proofErr w:type="spellStart"/>
            <w:r w:rsidRPr="000F3EE1">
              <w:rPr>
                <w:color w:val="000000" w:themeColor="text1"/>
                <w:lang w:val="en-US"/>
              </w:rPr>
              <w:t>Östersund</w:t>
            </w:r>
            <w:proofErr w:type="spellEnd"/>
            <w:r>
              <w:rPr>
                <w:color w:val="000000" w:themeColor="text1"/>
                <w:lang w:val="en-US"/>
              </w:rPr>
              <w:t xml:space="preserve">, </w:t>
            </w:r>
          </w:p>
          <w:p w14:paraId="7366E2B1" w14:textId="4D138E85" w:rsidR="007A3326" w:rsidRPr="003F26B6" w:rsidRDefault="007A3326" w:rsidP="005A0EBF">
            <w:pPr>
              <w:rPr>
                <w:color w:val="000000" w:themeColor="text1"/>
                <w:lang w:val="en-US"/>
              </w:rPr>
            </w:pPr>
          </w:p>
          <w:p w14:paraId="25C6DDD0" w14:textId="43C66861" w:rsidR="007A3326" w:rsidRPr="00F75C2D" w:rsidRDefault="00E2787C" w:rsidP="005A0EBF">
            <w:pP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May</w:t>
            </w:r>
            <w:r w:rsidR="00F75C2D" w:rsidRPr="00F75C2D"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bCs/>
                <w:color w:val="000000" w:themeColor="text1"/>
                <w:sz w:val="28"/>
                <w:szCs w:val="28"/>
                <w:lang w:val="en-US"/>
              </w:rPr>
              <w:t>21</w:t>
            </w:r>
            <w:r w:rsidR="0066522E">
              <w:rPr>
                <w:b/>
                <w:bCs/>
                <w:color w:val="000000" w:themeColor="text1"/>
                <w:sz w:val="28"/>
                <w:szCs w:val="28"/>
                <w:vertAlign w:val="superscript"/>
                <w:lang w:val="en-US"/>
              </w:rPr>
              <w:t>st</w:t>
            </w:r>
          </w:p>
          <w:p w14:paraId="2DF26CEB" w14:textId="586ADF38" w:rsidR="00C96EE6" w:rsidRPr="0005227C" w:rsidRDefault="007A3326" w:rsidP="00E7760F">
            <w:pPr>
              <w:rPr>
                <w:color w:val="000000" w:themeColor="text1"/>
              </w:rPr>
            </w:pPr>
            <w:proofErr w:type="spellStart"/>
            <w:r w:rsidRPr="0005227C">
              <w:rPr>
                <w:color w:val="000000" w:themeColor="text1"/>
              </w:rPr>
              <w:t>Departure</w:t>
            </w:r>
            <w:proofErr w:type="spellEnd"/>
          </w:p>
        </w:tc>
        <w:tc>
          <w:tcPr>
            <w:tcW w:w="203" w:type="dxa"/>
          </w:tcPr>
          <w:p w14:paraId="48494E69" w14:textId="77777777" w:rsidR="00743408" w:rsidRPr="0005227C" w:rsidRDefault="00743408">
            <w:pPr>
              <w:rPr>
                <w:color w:val="000000" w:themeColor="text1"/>
              </w:rPr>
            </w:pPr>
          </w:p>
        </w:tc>
        <w:tc>
          <w:tcPr>
            <w:tcW w:w="3624" w:type="dxa"/>
            <w:gridSpan w:val="2"/>
            <w:vMerge/>
          </w:tcPr>
          <w:p w14:paraId="3F51E038" w14:textId="77777777" w:rsidR="00743408" w:rsidRPr="0005227C" w:rsidRDefault="00743408">
            <w:pPr>
              <w:rPr>
                <w:color w:val="000000" w:themeColor="text1"/>
              </w:rPr>
            </w:pPr>
          </w:p>
        </w:tc>
      </w:tr>
      <w:tr w:rsidR="00743408" w:rsidRPr="00451161" w14:paraId="236FC02A" w14:textId="77777777" w:rsidTr="001F39E1">
        <w:tblPrEx>
          <w:tblCellMar>
            <w:left w:w="108" w:type="dxa"/>
            <w:right w:w="108" w:type="dxa"/>
          </w:tblCellMar>
        </w:tblPrEx>
        <w:trPr>
          <w:trHeight w:val="1436"/>
        </w:trPr>
        <w:tc>
          <w:tcPr>
            <w:tcW w:w="6946" w:type="dxa"/>
            <w:vMerge/>
          </w:tcPr>
          <w:p w14:paraId="6434F0E6" w14:textId="77777777" w:rsidR="00743408" w:rsidRPr="003C62FF" w:rsidRDefault="00743408" w:rsidP="00743408">
            <w:pPr>
              <w:pStyle w:val="CGBildtext"/>
            </w:pPr>
          </w:p>
        </w:tc>
        <w:tc>
          <w:tcPr>
            <w:tcW w:w="236" w:type="dxa"/>
            <w:gridSpan w:val="2"/>
            <w:tcBorders>
              <w:bottom w:val="single" w:sz="8" w:space="0" w:color="651314"/>
            </w:tcBorders>
          </w:tcPr>
          <w:p w14:paraId="5E0A87B0" w14:textId="77777777" w:rsidR="00743408" w:rsidRDefault="00743408" w:rsidP="00743408"/>
        </w:tc>
        <w:tc>
          <w:tcPr>
            <w:tcW w:w="3624" w:type="dxa"/>
            <w:gridSpan w:val="2"/>
            <w:tcBorders>
              <w:bottom w:val="single" w:sz="8" w:space="0" w:color="651314"/>
            </w:tcBorders>
            <w:shd w:val="clear" w:color="auto" w:fill="651314"/>
            <w:tcMar>
              <w:top w:w="113" w:type="dxa"/>
              <w:bottom w:w="113" w:type="dxa"/>
            </w:tcMar>
          </w:tcPr>
          <w:p w14:paraId="55044680" w14:textId="77777777" w:rsidR="00743408" w:rsidRPr="0020717D" w:rsidRDefault="00743408" w:rsidP="00AF51FC">
            <w:pPr>
              <w:pStyle w:val="CGFaktarad"/>
              <w:spacing w:before="40"/>
              <w:rPr>
                <w:lang w:val="en-US"/>
              </w:rPr>
            </w:pPr>
          </w:p>
          <w:p w14:paraId="201174FE" w14:textId="77777777" w:rsidR="007F1378" w:rsidRPr="0020717D" w:rsidRDefault="007F1378" w:rsidP="00AF51FC">
            <w:pPr>
              <w:pStyle w:val="CGFaktarad"/>
              <w:spacing w:before="40"/>
              <w:rPr>
                <w:lang w:val="en-US"/>
              </w:rPr>
            </w:pPr>
          </w:p>
          <w:p w14:paraId="58C1FB9B" w14:textId="77777777" w:rsidR="007F1378" w:rsidRPr="0020717D" w:rsidRDefault="007F1378" w:rsidP="00AF51FC">
            <w:pPr>
              <w:pStyle w:val="CGFaktarad"/>
              <w:spacing w:before="40"/>
              <w:rPr>
                <w:lang w:val="en-US"/>
              </w:rPr>
            </w:pPr>
          </w:p>
          <w:p w14:paraId="24DE4027" w14:textId="77777777" w:rsidR="007F1378" w:rsidRPr="0020717D" w:rsidRDefault="007F1378" w:rsidP="00AF51FC">
            <w:pPr>
              <w:pStyle w:val="CGFaktarad"/>
              <w:spacing w:before="40"/>
              <w:rPr>
                <w:lang w:val="en-US"/>
              </w:rPr>
            </w:pPr>
          </w:p>
          <w:p w14:paraId="7D4FDFA5" w14:textId="77777777" w:rsidR="007F1378" w:rsidRPr="0020717D" w:rsidRDefault="007F1378" w:rsidP="00AF51FC">
            <w:pPr>
              <w:pStyle w:val="CGFaktarad"/>
              <w:spacing w:before="40"/>
              <w:rPr>
                <w:lang w:val="en-US"/>
              </w:rPr>
            </w:pPr>
          </w:p>
          <w:p w14:paraId="7C43C814" w14:textId="77777777" w:rsidR="007F1378" w:rsidRPr="0020717D" w:rsidRDefault="007F1378" w:rsidP="00AF51FC">
            <w:pPr>
              <w:pStyle w:val="CGFaktarad"/>
              <w:spacing w:before="40"/>
              <w:rPr>
                <w:lang w:val="en-US"/>
              </w:rPr>
            </w:pPr>
          </w:p>
          <w:p w14:paraId="4F5FB34E" w14:textId="77777777" w:rsidR="007F1378" w:rsidRPr="0020717D" w:rsidRDefault="007F1378" w:rsidP="00AF51FC">
            <w:pPr>
              <w:pStyle w:val="CGFaktarad"/>
              <w:spacing w:before="40"/>
              <w:rPr>
                <w:lang w:val="en-US"/>
              </w:rPr>
            </w:pPr>
          </w:p>
          <w:p w14:paraId="256EA3E9" w14:textId="77777777" w:rsidR="007F1378" w:rsidRPr="0020717D" w:rsidRDefault="007F1378" w:rsidP="00AF51FC">
            <w:pPr>
              <w:pStyle w:val="CGFaktarad"/>
              <w:spacing w:before="40"/>
              <w:rPr>
                <w:lang w:val="en-US"/>
              </w:rPr>
            </w:pPr>
          </w:p>
          <w:p w14:paraId="2092DCB1" w14:textId="77777777" w:rsidR="007F1378" w:rsidRPr="0020717D" w:rsidRDefault="007F1378" w:rsidP="00AF51FC">
            <w:pPr>
              <w:pStyle w:val="CGFaktarad"/>
              <w:spacing w:before="40"/>
              <w:rPr>
                <w:lang w:val="en-US"/>
              </w:rPr>
            </w:pPr>
          </w:p>
          <w:p w14:paraId="3D292ADF" w14:textId="77777777" w:rsidR="007F1378" w:rsidRPr="0020717D" w:rsidRDefault="007F1378" w:rsidP="00AF51FC">
            <w:pPr>
              <w:pStyle w:val="CGFaktarad"/>
              <w:spacing w:before="40"/>
              <w:rPr>
                <w:lang w:val="en-US"/>
              </w:rPr>
            </w:pPr>
          </w:p>
          <w:p w14:paraId="6F5E8C2B" w14:textId="77777777" w:rsidR="005B243A" w:rsidRPr="0020717D" w:rsidRDefault="005B243A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193441B0" w14:textId="77777777" w:rsidR="005B243A" w:rsidRPr="0020717D" w:rsidRDefault="005B243A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04C8BE5B" w14:textId="77777777" w:rsidR="005B243A" w:rsidRPr="0020717D" w:rsidRDefault="005B243A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243B4C21" w14:textId="77777777" w:rsidR="007F1378" w:rsidRPr="0020717D" w:rsidRDefault="007F1378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11E441C4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7CBBC362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4A4375DF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190DBBD0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3EEADF32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538169B0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26C06DB0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3F3CD03B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1B0D325D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6451E5D6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34EB2A98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3CCDD99E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4022586B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00A6C86F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1963E959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28FBB674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5B934B2E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3CB80D66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7BE6D094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60DCA564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0BC1CF43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25390054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16CE58D4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05328D58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7F6511A7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636325B5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6DAA7C46" w14:textId="77777777" w:rsidR="00BE2402" w:rsidRPr="0020717D" w:rsidRDefault="00BE2402" w:rsidP="007F1378">
            <w:pPr>
              <w:pStyle w:val="Normalwebb"/>
              <w:spacing w:before="0" w:beforeAutospacing="0" w:after="0" w:afterAutospacing="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</w:p>
          <w:p w14:paraId="69A61490" w14:textId="76769E67" w:rsidR="007F1378" w:rsidRPr="009C052B" w:rsidRDefault="00146E6E" w:rsidP="00146E6E">
            <w:pPr>
              <w:pStyle w:val="Normalwebb"/>
              <w:spacing w:before="0" w:beforeAutospacing="0" w:after="0" w:afterAutospacing="0"/>
              <w:ind w:left="720"/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</w:pPr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 xml:space="preserve">The City of </w:t>
            </w:r>
            <w:proofErr w:type="spellStart"/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>Östersund</w:t>
            </w:r>
            <w:proofErr w:type="spellEnd"/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 xml:space="preserve"> and the Region of </w:t>
            </w:r>
            <w:proofErr w:type="spellStart"/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>Jämtland</w:t>
            </w:r>
            <w:proofErr w:type="spellEnd"/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proofErr w:type="gramStart"/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>Härjedalen</w:t>
            </w:r>
            <w:proofErr w:type="spellEnd"/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 xml:space="preserve">  have</w:t>
            </w:r>
            <w:proofErr w:type="gramEnd"/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 xml:space="preserve"> been members of the </w:t>
            </w:r>
            <w:proofErr w:type="spellStart"/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>Unesco</w:t>
            </w:r>
            <w:proofErr w:type="spellEnd"/>
            <w:r w:rsidRPr="00626854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 xml:space="preserve"> Creative Cities Network since 2010. </w:t>
            </w:r>
            <w:r w:rsidRPr="009C052B">
              <w:rPr>
                <w:rFonts w:ascii="Calibri" w:hAnsi="Calibri"/>
                <w:color w:val="FFFFFF" w:themeColor="background1"/>
                <w:sz w:val="20"/>
                <w:szCs w:val="20"/>
                <w:lang w:val="en-US"/>
              </w:rPr>
              <w:t>We are designated in the Gastronomy genre, but cities can also be members in other cultural genres.</w:t>
            </w:r>
          </w:p>
        </w:tc>
      </w:tr>
      <w:tr w:rsidR="00B01077" w:rsidRPr="00451161" w14:paraId="6168BE7E" w14:textId="77777777" w:rsidTr="001F39E1">
        <w:tblPrEx>
          <w:tblCellMar>
            <w:left w:w="108" w:type="dxa"/>
            <w:right w:w="108" w:type="dxa"/>
          </w:tblCellMar>
        </w:tblPrEx>
        <w:trPr>
          <w:trHeight w:val="12"/>
        </w:trPr>
        <w:tc>
          <w:tcPr>
            <w:tcW w:w="6946" w:type="dxa"/>
          </w:tcPr>
          <w:p w14:paraId="794E1759" w14:textId="77777777" w:rsidR="00B01077" w:rsidRPr="0020717D" w:rsidRDefault="00B01077" w:rsidP="00743408">
            <w:pPr>
              <w:pStyle w:val="CGBildtext"/>
              <w:rPr>
                <w:lang w:val="en-US"/>
              </w:rPr>
            </w:pPr>
          </w:p>
        </w:tc>
        <w:tc>
          <w:tcPr>
            <w:tcW w:w="236" w:type="dxa"/>
            <w:gridSpan w:val="2"/>
            <w:tcBorders>
              <w:bottom w:val="single" w:sz="8" w:space="0" w:color="651314"/>
            </w:tcBorders>
          </w:tcPr>
          <w:p w14:paraId="43E2A672" w14:textId="77777777" w:rsidR="00B01077" w:rsidRPr="0020717D" w:rsidRDefault="00B01077" w:rsidP="00743408">
            <w:pPr>
              <w:rPr>
                <w:lang w:val="en-US"/>
              </w:rPr>
            </w:pPr>
          </w:p>
        </w:tc>
        <w:tc>
          <w:tcPr>
            <w:tcW w:w="3624" w:type="dxa"/>
            <w:gridSpan w:val="2"/>
            <w:tcBorders>
              <w:bottom w:val="single" w:sz="8" w:space="0" w:color="651314"/>
            </w:tcBorders>
            <w:shd w:val="clear" w:color="auto" w:fill="651314"/>
            <w:tcMar>
              <w:top w:w="113" w:type="dxa"/>
              <w:bottom w:w="113" w:type="dxa"/>
            </w:tcMar>
          </w:tcPr>
          <w:p w14:paraId="691839A8" w14:textId="77777777" w:rsidR="00B01077" w:rsidRPr="0020717D" w:rsidRDefault="00B01077" w:rsidP="00AF51FC">
            <w:pPr>
              <w:pStyle w:val="CGFaktarad"/>
              <w:spacing w:before="40"/>
              <w:rPr>
                <w:lang w:val="en-US"/>
              </w:rPr>
            </w:pPr>
          </w:p>
        </w:tc>
      </w:tr>
      <w:tr w:rsidR="00DC1CA0" w14:paraId="570FC38A" w14:textId="77777777" w:rsidTr="001F39E1">
        <w:tblPrEx>
          <w:tblCellMar>
            <w:left w:w="108" w:type="dxa"/>
            <w:right w:w="108" w:type="dxa"/>
          </w:tblCellMar>
        </w:tblPrEx>
        <w:tc>
          <w:tcPr>
            <w:tcW w:w="6946" w:type="dxa"/>
            <w:tcBorders>
              <w:top w:val="single" w:sz="8" w:space="0" w:color="651314"/>
            </w:tcBorders>
            <w:tcMar>
              <w:top w:w="113" w:type="dxa"/>
            </w:tcMar>
          </w:tcPr>
          <w:p w14:paraId="112BDBA9" w14:textId="77777777" w:rsidR="00DC1CA0" w:rsidRDefault="00065C63" w:rsidP="00405166">
            <w:r>
              <w:rPr>
                <w:noProof/>
                <w:lang w:eastAsia="sv-SE"/>
              </w:rPr>
              <w:drawing>
                <wp:inline distT="0" distB="0" distL="0" distR="0" wp14:anchorId="22ED6257" wp14:editId="07E2701C">
                  <wp:extent cx="1734315" cy="65405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ga-liggande-Region_Jamtland_Harjedalen_RGB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127" cy="72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v-SE"/>
              </w:rPr>
              <w:drawing>
                <wp:inline distT="0" distB="0" distL="0" distR="0" wp14:anchorId="5C8B4A32" wp14:editId="66AA4CE2">
                  <wp:extent cx="382343" cy="722630"/>
                  <wp:effectExtent l="0" t="0" r="0" b="127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apen-svart-tex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343" cy="72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gridSpan w:val="2"/>
            <w:tcBorders>
              <w:top w:val="single" w:sz="8" w:space="0" w:color="651314"/>
            </w:tcBorders>
            <w:tcMar>
              <w:top w:w="113" w:type="dxa"/>
            </w:tcMar>
          </w:tcPr>
          <w:p w14:paraId="5A96920C" w14:textId="77777777" w:rsidR="00DC1CA0" w:rsidRDefault="00DC1CA0" w:rsidP="00DC1CA0"/>
        </w:tc>
        <w:tc>
          <w:tcPr>
            <w:tcW w:w="3624" w:type="dxa"/>
            <w:gridSpan w:val="2"/>
            <w:tcBorders>
              <w:top w:val="single" w:sz="8" w:space="0" w:color="651314"/>
            </w:tcBorders>
            <w:tcMar>
              <w:top w:w="113" w:type="dxa"/>
            </w:tcMar>
          </w:tcPr>
          <w:p w14:paraId="5D6DC447" w14:textId="77777777" w:rsidR="00DC1CA0" w:rsidRDefault="00515119" w:rsidP="00DC1CA0">
            <w:r>
              <w:rPr>
                <w:rFonts w:hint="eastAsia"/>
                <w:noProof/>
                <w:lang w:eastAsia="sv-SE"/>
              </w:rPr>
              <w:drawing>
                <wp:inline distT="0" distB="0" distL="0" distR="0" wp14:anchorId="4BD0634F" wp14:editId="147EA2AC">
                  <wp:extent cx="1766570" cy="958850"/>
                  <wp:effectExtent l="0" t="0" r="5080" b="0"/>
                  <wp:docPr id="1" name="Bildobjekt 1" descr="C:\Users\thegro\AppData\Local\Microsoft\Windows\Temporary Internet Files\Content.MSO\DE85DD0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hegro\AppData\Local\Microsoft\Windows\Temporary Internet Files\Content.MSO\DE85DD0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DAEBD" w14:textId="77777777" w:rsidR="00065DD9" w:rsidRDefault="00065DD9" w:rsidP="00AC044E">
      <w:pPr>
        <w:shd w:val="clear" w:color="auto" w:fill="FFFFFF"/>
        <w:spacing w:after="0"/>
        <w:textAlignment w:val="baseline"/>
        <w:rPr>
          <w:noProof/>
        </w:rPr>
      </w:pPr>
    </w:p>
    <w:sectPr w:rsidR="00065DD9" w:rsidSect="003037D5">
      <w:pgSz w:w="11900" w:h="16840"/>
      <w:pgMar w:top="851" w:right="851" w:bottom="30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02493" w14:textId="77777777" w:rsidR="000F22EF" w:rsidRDefault="000F22EF" w:rsidP="00E159D7">
      <w:r>
        <w:separator/>
      </w:r>
    </w:p>
  </w:endnote>
  <w:endnote w:type="continuationSeparator" w:id="0">
    <w:p w14:paraId="726F62A0" w14:textId="77777777" w:rsidR="000F22EF" w:rsidRDefault="000F22EF" w:rsidP="00E15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OFL Sorts Mill Goudy">
    <w:altName w:val="Cambria Math"/>
    <w:charset w:val="00"/>
    <w:family w:val="auto"/>
    <w:pitch w:val="variable"/>
    <w:sig w:usb0="00000001" w:usb1="00000042" w:usb2="00000000" w:usb3="00000000" w:csb0="00000093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83D0E" w14:textId="77777777" w:rsidR="000F22EF" w:rsidRDefault="000F22EF" w:rsidP="00E159D7">
      <w:r>
        <w:separator/>
      </w:r>
    </w:p>
  </w:footnote>
  <w:footnote w:type="continuationSeparator" w:id="0">
    <w:p w14:paraId="5AA328CB" w14:textId="77777777" w:rsidR="000F22EF" w:rsidRDefault="000F22EF" w:rsidP="00E159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73FE4"/>
    <w:multiLevelType w:val="multilevel"/>
    <w:tmpl w:val="AA2243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219C"/>
    <w:multiLevelType w:val="multilevel"/>
    <w:tmpl w:val="350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8305A"/>
    <w:multiLevelType w:val="multilevel"/>
    <w:tmpl w:val="68CE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73C42"/>
    <w:multiLevelType w:val="multilevel"/>
    <w:tmpl w:val="F5EA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97BE8"/>
    <w:multiLevelType w:val="multilevel"/>
    <w:tmpl w:val="7AA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D9321F"/>
    <w:multiLevelType w:val="hybridMultilevel"/>
    <w:tmpl w:val="3D96F5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C2CCB"/>
    <w:multiLevelType w:val="multilevel"/>
    <w:tmpl w:val="611A7884"/>
    <w:lvl w:ilvl="0">
      <w:start w:val="10"/>
      <w:numFmt w:val="decimal"/>
      <w:lvlText w:val="%1.0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829" w:hanging="5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32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63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29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6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2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56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232" w:hanging="1800"/>
      </w:pPr>
      <w:rPr>
        <w:rFonts w:hint="default"/>
        <w:b/>
      </w:rPr>
    </w:lvl>
  </w:abstractNum>
  <w:abstractNum w:abstractNumId="7" w15:restartNumberingAfterBreak="0">
    <w:nsid w:val="2BA640A5"/>
    <w:multiLevelType w:val="multilevel"/>
    <w:tmpl w:val="5A3E5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5F25FE"/>
    <w:multiLevelType w:val="hybridMultilevel"/>
    <w:tmpl w:val="8F0431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02AB8"/>
    <w:multiLevelType w:val="hybridMultilevel"/>
    <w:tmpl w:val="29F068F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7A067F"/>
    <w:multiLevelType w:val="hybridMultilevel"/>
    <w:tmpl w:val="65F6282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94FE0"/>
    <w:multiLevelType w:val="hybridMultilevel"/>
    <w:tmpl w:val="204EBF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1592"/>
    <w:multiLevelType w:val="multilevel"/>
    <w:tmpl w:val="81AC4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6C4C3A"/>
    <w:multiLevelType w:val="multilevel"/>
    <w:tmpl w:val="0B2E3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840185"/>
    <w:multiLevelType w:val="hybridMultilevel"/>
    <w:tmpl w:val="B224BA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95913"/>
    <w:multiLevelType w:val="multilevel"/>
    <w:tmpl w:val="EEEC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3436E7"/>
    <w:multiLevelType w:val="multilevel"/>
    <w:tmpl w:val="1338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B970B5"/>
    <w:multiLevelType w:val="hybridMultilevel"/>
    <w:tmpl w:val="6AB064EE"/>
    <w:lvl w:ilvl="0" w:tplc="27E25E76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56CFB"/>
    <w:multiLevelType w:val="multilevel"/>
    <w:tmpl w:val="4552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8E3946"/>
    <w:multiLevelType w:val="multilevel"/>
    <w:tmpl w:val="BE7A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DBC56FC"/>
    <w:multiLevelType w:val="multilevel"/>
    <w:tmpl w:val="93E8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864773">
    <w:abstractNumId w:val="3"/>
  </w:num>
  <w:num w:numId="2" w16cid:durableId="753090956">
    <w:abstractNumId w:val="15"/>
  </w:num>
  <w:num w:numId="3" w16cid:durableId="1302077901">
    <w:abstractNumId w:val="7"/>
  </w:num>
  <w:num w:numId="4" w16cid:durableId="773134538">
    <w:abstractNumId w:val="13"/>
  </w:num>
  <w:num w:numId="5" w16cid:durableId="2041782501">
    <w:abstractNumId w:val="4"/>
  </w:num>
  <w:num w:numId="6" w16cid:durableId="1641613293">
    <w:abstractNumId w:val="19"/>
  </w:num>
  <w:num w:numId="7" w16cid:durableId="1537229732">
    <w:abstractNumId w:val="10"/>
  </w:num>
  <w:num w:numId="8" w16cid:durableId="91096714">
    <w:abstractNumId w:val="8"/>
  </w:num>
  <w:num w:numId="9" w16cid:durableId="1310666310">
    <w:abstractNumId w:val="5"/>
  </w:num>
  <w:num w:numId="10" w16cid:durableId="794522103">
    <w:abstractNumId w:val="6"/>
  </w:num>
  <w:num w:numId="11" w16cid:durableId="135218676">
    <w:abstractNumId w:val="14"/>
  </w:num>
  <w:num w:numId="12" w16cid:durableId="1401170157">
    <w:abstractNumId w:val="12"/>
  </w:num>
  <w:num w:numId="13" w16cid:durableId="1117529626">
    <w:abstractNumId w:val="9"/>
  </w:num>
  <w:num w:numId="14" w16cid:durableId="1411463889">
    <w:abstractNumId w:val="11"/>
  </w:num>
  <w:num w:numId="15" w16cid:durableId="368069161">
    <w:abstractNumId w:val="17"/>
  </w:num>
  <w:num w:numId="16" w16cid:durableId="2077976343">
    <w:abstractNumId w:val="20"/>
  </w:num>
  <w:num w:numId="17" w16cid:durableId="76487272">
    <w:abstractNumId w:val="18"/>
  </w:num>
  <w:num w:numId="18" w16cid:durableId="193203116">
    <w:abstractNumId w:val="0"/>
  </w:num>
  <w:num w:numId="19" w16cid:durableId="1146817516">
    <w:abstractNumId w:val="2"/>
  </w:num>
  <w:num w:numId="20" w16cid:durableId="1716540759">
    <w:abstractNumId w:val="1"/>
  </w:num>
  <w:num w:numId="21" w16cid:durableId="173940068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SystemFonts/>
  <w:proofState w:spelling="clean" w:grammar="clean"/>
  <w:attachedTemplate r:id="rId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5D5"/>
    <w:rsid w:val="000031D2"/>
    <w:rsid w:val="000166B4"/>
    <w:rsid w:val="00025C2D"/>
    <w:rsid w:val="0002679F"/>
    <w:rsid w:val="00034A08"/>
    <w:rsid w:val="00046C22"/>
    <w:rsid w:val="00050E66"/>
    <w:rsid w:val="0005227C"/>
    <w:rsid w:val="000565AA"/>
    <w:rsid w:val="000616B6"/>
    <w:rsid w:val="00065C63"/>
    <w:rsid w:val="00065DD9"/>
    <w:rsid w:val="00065E93"/>
    <w:rsid w:val="000717BD"/>
    <w:rsid w:val="00086F09"/>
    <w:rsid w:val="00090488"/>
    <w:rsid w:val="0009060F"/>
    <w:rsid w:val="000960C7"/>
    <w:rsid w:val="00097A57"/>
    <w:rsid w:val="000B0485"/>
    <w:rsid w:val="000B5BC6"/>
    <w:rsid w:val="000C37E2"/>
    <w:rsid w:val="000C60E9"/>
    <w:rsid w:val="000D12E9"/>
    <w:rsid w:val="000D1ECB"/>
    <w:rsid w:val="000D78D4"/>
    <w:rsid w:val="000E1578"/>
    <w:rsid w:val="000E4720"/>
    <w:rsid w:val="000F22EF"/>
    <w:rsid w:val="000F3EE1"/>
    <w:rsid w:val="001057CE"/>
    <w:rsid w:val="001057EF"/>
    <w:rsid w:val="0011210B"/>
    <w:rsid w:val="001210DC"/>
    <w:rsid w:val="001242FF"/>
    <w:rsid w:val="00132C2D"/>
    <w:rsid w:val="00140629"/>
    <w:rsid w:val="00146E6E"/>
    <w:rsid w:val="00147B82"/>
    <w:rsid w:val="00190C4E"/>
    <w:rsid w:val="001957C3"/>
    <w:rsid w:val="001A7BCD"/>
    <w:rsid w:val="001B0ADE"/>
    <w:rsid w:val="001B15F6"/>
    <w:rsid w:val="001C0491"/>
    <w:rsid w:val="001C4F9B"/>
    <w:rsid w:val="001D2C5A"/>
    <w:rsid w:val="001F39E1"/>
    <w:rsid w:val="00200FD1"/>
    <w:rsid w:val="002069D8"/>
    <w:rsid w:val="0020717D"/>
    <w:rsid w:val="0021571A"/>
    <w:rsid w:val="0022717F"/>
    <w:rsid w:val="0023657A"/>
    <w:rsid w:val="00240047"/>
    <w:rsid w:val="0024132A"/>
    <w:rsid w:val="00241BDF"/>
    <w:rsid w:val="00261F4D"/>
    <w:rsid w:val="002678C2"/>
    <w:rsid w:val="0027781E"/>
    <w:rsid w:val="0028599B"/>
    <w:rsid w:val="002903E6"/>
    <w:rsid w:val="002B5AA9"/>
    <w:rsid w:val="002D4042"/>
    <w:rsid w:val="002D71CF"/>
    <w:rsid w:val="002E5FAE"/>
    <w:rsid w:val="003037D5"/>
    <w:rsid w:val="0031458A"/>
    <w:rsid w:val="00346D35"/>
    <w:rsid w:val="003522C2"/>
    <w:rsid w:val="00352611"/>
    <w:rsid w:val="0035538B"/>
    <w:rsid w:val="0035703B"/>
    <w:rsid w:val="0036292D"/>
    <w:rsid w:val="00365729"/>
    <w:rsid w:val="003765CA"/>
    <w:rsid w:val="00391D85"/>
    <w:rsid w:val="003B6D42"/>
    <w:rsid w:val="003C08F0"/>
    <w:rsid w:val="003C21FE"/>
    <w:rsid w:val="003C62FF"/>
    <w:rsid w:val="003D46FD"/>
    <w:rsid w:val="003E017C"/>
    <w:rsid w:val="003F26B6"/>
    <w:rsid w:val="00402FA7"/>
    <w:rsid w:val="00403C68"/>
    <w:rsid w:val="00405166"/>
    <w:rsid w:val="00411131"/>
    <w:rsid w:val="004161B6"/>
    <w:rsid w:val="00435130"/>
    <w:rsid w:val="00441DCD"/>
    <w:rsid w:val="00451161"/>
    <w:rsid w:val="00453391"/>
    <w:rsid w:val="0046349B"/>
    <w:rsid w:val="00467F1A"/>
    <w:rsid w:val="0048384F"/>
    <w:rsid w:val="00496F0E"/>
    <w:rsid w:val="004A0969"/>
    <w:rsid w:val="004A145A"/>
    <w:rsid w:val="004A31B3"/>
    <w:rsid w:val="004A6C8B"/>
    <w:rsid w:val="004B1B1A"/>
    <w:rsid w:val="004B47DF"/>
    <w:rsid w:val="004C3573"/>
    <w:rsid w:val="004C4EBB"/>
    <w:rsid w:val="004C6DD8"/>
    <w:rsid w:val="004C70DA"/>
    <w:rsid w:val="004E0CA9"/>
    <w:rsid w:val="004E303B"/>
    <w:rsid w:val="004F10E3"/>
    <w:rsid w:val="004F22C5"/>
    <w:rsid w:val="004F3F56"/>
    <w:rsid w:val="00504445"/>
    <w:rsid w:val="00504A11"/>
    <w:rsid w:val="005057F8"/>
    <w:rsid w:val="00515119"/>
    <w:rsid w:val="00516247"/>
    <w:rsid w:val="00534929"/>
    <w:rsid w:val="00534991"/>
    <w:rsid w:val="00541E2F"/>
    <w:rsid w:val="005466DA"/>
    <w:rsid w:val="00570F84"/>
    <w:rsid w:val="005735D5"/>
    <w:rsid w:val="005931D5"/>
    <w:rsid w:val="00596251"/>
    <w:rsid w:val="005A0EBF"/>
    <w:rsid w:val="005A7F97"/>
    <w:rsid w:val="005B045E"/>
    <w:rsid w:val="005B243A"/>
    <w:rsid w:val="005D4941"/>
    <w:rsid w:val="005D7010"/>
    <w:rsid w:val="005E2255"/>
    <w:rsid w:val="005F433B"/>
    <w:rsid w:val="006013D0"/>
    <w:rsid w:val="006212E7"/>
    <w:rsid w:val="00626854"/>
    <w:rsid w:val="0062699E"/>
    <w:rsid w:val="00634B7B"/>
    <w:rsid w:val="00636D97"/>
    <w:rsid w:val="006529DD"/>
    <w:rsid w:val="0066146D"/>
    <w:rsid w:val="00661E2F"/>
    <w:rsid w:val="00663C52"/>
    <w:rsid w:val="0066522E"/>
    <w:rsid w:val="00670EE2"/>
    <w:rsid w:val="006737B2"/>
    <w:rsid w:val="0067438D"/>
    <w:rsid w:val="00687E2A"/>
    <w:rsid w:val="00696430"/>
    <w:rsid w:val="0069782F"/>
    <w:rsid w:val="006A064F"/>
    <w:rsid w:val="006A1EAF"/>
    <w:rsid w:val="006A379D"/>
    <w:rsid w:val="006A6505"/>
    <w:rsid w:val="006B1629"/>
    <w:rsid w:val="006C09E7"/>
    <w:rsid w:val="006C639C"/>
    <w:rsid w:val="006D79F4"/>
    <w:rsid w:val="006E3B0F"/>
    <w:rsid w:val="006E7CA5"/>
    <w:rsid w:val="00700970"/>
    <w:rsid w:val="00707BA6"/>
    <w:rsid w:val="00712781"/>
    <w:rsid w:val="0071289A"/>
    <w:rsid w:val="00716264"/>
    <w:rsid w:val="007345D3"/>
    <w:rsid w:val="007406F5"/>
    <w:rsid w:val="007411E9"/>
    <w:rsid w:val="00743408"/>
    <w:rsid w:val="007514D1"/>
    <w:rsid w:val="00773496"/>
    <w:rsid w:val="00774093"/>
    <w:rsid w:val="0078276B"/>
    <w:rsid w:val="00797B0B"/>
    <w:rsid w:val="007A0F29"/>
    <w:rsid w:val="007A3326"/>
    <w:rsid w:val="007A4D60"/>
    <w:rsid w:val="007A7492"/>
    <w:rsid w:val="007B2CDC"/>
    <w:rsid w:val="007C2BFF"/>
    <w:rsid w:val="007F1378"/>
    <w:rsid w:val="007F5AA6"/>
    <w:rsid w:val="00810B06"/>
    <w:rsid w:val="00811C15"/>
    <w:rsid w:val="008136D0"/>
    <w:rsid w:val="00815E33"/>
    <w:rsid w:val="00817052"/>
    <w:rsid w:val="0082308F"/>
    <w:rsid w:val="00824F35"/>
    <w:rsid w:val="00837BB2"/>
    <w:rsid w:val="00840B66"/>
    <w:rsid w:val="00843F33"/>
    <w:rsid w:val="00852061"/>
    <w:rsid w:val="00856FD5"/>
    <w:rsid w:val="00884D34"/>
    <w:rsid w:val="008861A7"/>
    <w:rsid w:val="00895F41"/>
    <w:rsid w:val="008A3E59"/>
    <w:rsid w:val="008A783A"/>
    <w:rsid w:val="008B1BEC"/>
    <w:rsid w:val="008B3254"/>
    <w:rsid w:val="008D0303"/>
    <w:rsid w:val="008D156C"/>
    <w:rsid w:val="008D2232"/>
    <w:rsid w:val="008E0B74"/>
    <w:rsid w:val="008E44EC"/>
    <w:rsid w:val="008F5F15"/>
    <w:rsid w:val="00907ABB"/>
    <w:rsid w:val="0091000A"/>
    <w:rsid w:val="00924399"/>
    <w:rsid w:val="00927F6D"/>
    <w:rsid w:val="00932EB6"/>
    <w:rsid w:val="009417C5"/>
    <w:rsid w:val="009536DC"/>
    <w:rsid w:val="0095698E"/>
    <w:rsid w:val="0098118B"/>
    <w:rsid w:val="0098478E"/>
    <w:rsid w:val="00987157"/>
    <w:rsid w:val="00994650"/>
    <w:rsid w:val="0099572A"/>
    <w:rsid w:val="009A022C"/>
    <w:rsid w:val="009A39AB"/>
    <w:rsid w:val="009B7F95"/>
    <w:rsid w:val="009C052B"/>
    <w:rsid w:val="009C68C4"/>
    <w:rsid w:val="009E11BE"/>
    <w:rsid w:val="009E17AF"/>
    <w:rsid w:val="00A01799"/>
    <w:rsid w:val="00A25B41"/>
    <w:rsid w:val="00A2704C"/>
    <w:rsid w:val="00A30CE9"/>
    <w:rsid w:val="00A35E2D"/>
    <w:rsid w:val="00A37561"/>
    <w:rsid w:val="00A5285F"/>
    <w:rsid w:val="00A530D7"/>
    <w:rsid w:val="00A5776F"/>
    <w:rsid w:val="00A716A5"/>
    <w:rsid w:val="00A75DF2"/>
    <w:rsid w:val="00A75F28"/>
    <w:rsid w:val="00A87BF7"/>
    <w:rsid w:val="00A95DED"/>
    <w:rsid w:val="00A97185"/>
    <w:rsid w:val="00AA4B96"/>
    <w:rsid w:val="00AB5BCD"/>
    <w:rsid w:val="00AC044E"/>
    <w:rsid w:val="00AC134C"/>
    <w:rsid w:val="00AD7F49"/>
    <w:rsid w:val="00AE59E8"/>
    <w:rsid w:val="00AE7309"/>
    <w:rsid w:val="00AF51FC"/>
    <w:rsid w:val="00B01077"/>
    <w:rsid w:val="00B174DA"/>
    <w:rsid w:val="00B175A8"/>
    <w:rsid w:val="00B22494"/>
    <w:rsid w:val="00B61108"/>
    <w:rsid w:val="00BA1F89"/>
    <w:rsid w:val="00BB79E3"/>
    <w:rsid w:val="00BC3D5E"/>
    <w:rsid w:val="00BC434C"/>
    <w:rsid w:val="00BE2402"/>
    <w:rsid w:val="00C104B2"/>
    <w:rsid w:val="00C16648"/>
    <w:rsid w:val="00C34B47"/>
    <w:rsid w:val="00C35DA0"/>
    <w:rsid w:val="00C526AD"/>
    <w:rsid w:val="00C749AB"/>
    <w:rsid w:val="00C87C4A"/>
    <w:rsid w:val="00C901CB"/>
    <w:rsid w:val="00C921DE"/>
    <w:rsid w:val="00C96EE6"/>
    <w:rsid w:val="00CB6A00"/>
    <w:rsid w:val="00CB7221"/>
    <w:rsid w:val="00CC144A"/>
    <w:rsid w:val="00CC32DE"/>
    <w:rsid w:val="00CC4B67"/>
    <w:rsid w:val="00CD79B1"/>
    <w:rsid w:val="00CF09B4"/>
    <w:rsid w:val="00CF5037"/>
    <w:rsid w:val="00D0723D"/>
    <w:rsid w:val="00D16082"/>
    <w:rsid w:val="00D22D7E"/>
    <w:rsid w:val="00D24C59"/>
    <w:rsid w:val="00D251CC"/>
    <w:rsid w:val="00D33375"/>
    <w:rsid w:val="00D34CE0"/>
    <w:rsid w:val="00D5064D"/>
    <w:rsid w:val="00D5756F"/>
    <w:rsid w:val="00D65721"/>
    <w:rsid w:val="00D66039"/>
    <w:rsid w:val="00D72418"/>
    <w:rsid w:val="00D8200F"/>
    <w:rsid w:val="00D920B1"/>
    <w:rsid w:val="00DA6122"/>
    <w:rsid w:val="00DA6996"/>
    <w:rsid w:val="00DB0D4C"/>
    <w:rsid w:val="00DB0FD0"/>
    <w:rsid w:val="00DC1CA0"/>
    <w:rsid w:val="00DC5BB0"/>
    <w:rsid w:val="00DD4EB5"/>
    <w:rsid w:val="00DE522F"/>
    <w:rsid w:val="00DE7D55"/>
    <w:rsid w:val="00E159D7"/>
    <w:rsid w:val="00E21A72"/>
    <w:rsid w:val="00E2787C"/>
    <w:rsid w:val="00E315C3"/>
    <w:rsid w:val="00E3683A"/>
    <w:rsid w:val="00E40D5D"/>
    <w:rsid w:val="00E557EA"/>
    <w:rsid w:val="00E6377B"/>
    <w:rsid w:val="00E641F9"/>
    <w:rsid w:val="00E67544"/>
    <w:rsid w:val="00E67FF7"/>
    <w:rsid w:val="00E71990"/>
    <w:rsid w:val="00E725F1"/>
    <w:rsid w:val="00E7760F"/>
    <w:rsid w:val="00E84C58"/>
    <w:rsid w:val="00E8579A"/>
    <w:rsid w:val="00EA5D38"/>
    <w:rsid w:val="00EA682C"/>
    <w:rsid w:val="00EA770A"/>
    <w:rsid w:val="00EB7444"/>
    <w:rsid w:val="00EB7B36"/>
    <w:rsid w:val="00EC0D99"/>
    <w:rsid w:val="00EC28DC"/>
    <w:rsid w:val="00ED3CD5"/>
    <w:rsid w:val="00ED4278"/>
    <w:rsid w:val="00F11F91"/>
    <w:rsid w:val="00F24CFE"/>
    <w:rsid w:val="00F25E00"/>
    <w:rsid w:val="00F305FA"/>
    <w:rsid w:val="00F33496"/>
    <w:rsid w:val="00F34C58"/>
    <w:rsid w:val="00F4384A"/>
    <w:rsid w:val="00F75C2D"/>
    <w:rsid w:val="00F8475B"/>
    <w:rsid w:val="00FB5B3C"/>
    <w:rsid w:val="00FC5BE3"/>
    <w:rsid w:val="00FD770D"/>
    <w:rsid w:val="00FE6944"/>
    <w:rsid w:val="151D41D9"/>
    <w:rsid w:val="1712D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DFBA1D8"/>
  <w14:defaultImageDpi w14:val="300"/>
  <w15:docId w15:val="{5E42719B-40E1-4C20-B357-6BC8A8C95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v-SE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5C63"/>
  </w:style>
  <w:style w:type="paragraph" w:styleId="Rubrik1">
    <w:name w:val="heading 1"/>
    <w:basedOn w:val="Normal"/>
    <w:next w:val="Normal"/>
    <w:link w:val="Rubrik1Char"/>
    <w:uiPriority w:val="9"/>
    <w:qFormat/>
    <w:rsid w:val="00065C63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65C63"/>
    <w:pPr>
      <w:keepNext/>
      <w:keepLines/>
      <w:spacing w:before="80" w:after="0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65C63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65C6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65C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65C6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65C6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65C6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65C6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4991"/>
    <w:rPr>
      <w:rFonts w:ascii="Lucida Grande" w:hAnsi="Lucida Grande" w:cs="Lucida Grande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4991"/>
    <w:rPr>
      <w:rFonts w:ascii="Lucida Grande" w:hAnsi="Lucida Grande" w:cs="Lucida Grande"/>
      <w:sz w:val="18"/>
      <w:szCs w:val="18"/>
      <w:lang w:eastAsia="sv-SE"/>
    </w:rPr>
  </w:style>
  <w:style w:type="table" w:styleId="Tabellrutnt">
    <w:name w:val="Table Grid"/>
    <w:basedOn w:val="Normaltabell"/>
    <w:uiPriority w:val="59"/>
    <w:rsid w:val="00F30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E159D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159D7"/>
    <w:rPr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E159D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59D7"/>
    <w:rPr>
      <w:sz w:val="24"/>
      <w:szCs w:val="24"/>
      <w:lang w:eastAsia="sv-SE"/>
    </w:rPr>
  </w:style>
  <w:style w:type="paragraph" w:customStyle="1" w:styleId="CG">
    <w:name w:val="CG"/>
    <w:basedOn w:val="CGRubrik"/>
    <w:rsid w:val="00D920B1"/>
  </w:style>
  <w:style w:type="paragraph" w:customStyle="1" w:styleId="CGRubrik">
    <w:name w:val="CG Rubrik"/>
    <w:basedOn w:val="Normal"/>
    <w:rsid w:val="0023657A"/>
    <w:pPr>
      <w:spacing w:after="240" w:line="460" w:lineRule="exact"/>
    </w:pPr>
    <w:rPr>
      <w:rFonts w:ascii="OFL Sorts Mill Goudy" w:hAnsi="OFL Sorts Mill Goudy"/>
      <w:sz w:val="46"/>
      <w:szCs w:val="46"/>
    </w:rPr>
  </w:style>
  <w:style w:type="paragraph" w:customStyle="1" w:styleId="CGMellanrubrik">
    <w:name w:val="CG Mellanrubrik"/>
    <w:basedOn w:val="Normal"/>
    <w:rsid w:val="0023657A"/>
    <w:pPr>
      <w:spacing w:line="260" w:lineRule="exact"/>
    </w:pPr>
    <w:rPr>
      <w:rFonts w:ascii="Open Sans SemiBold" w:hAnsi="Open Sans SemiBold"/>
      <w:sz w:val="20"/>
      <w:szCs w:val="20"/>
    </w:rPr>
  </w:style>
  <w:style w:type="paragraph" w:customStyle="1" w:styleId="CGBildtext">
    <w:name w:val="CG Bildtext"/>
    <w:basedOn w:val="Normal"/>
    <w:rsid w:val="0023657A"/>
    <w:pPr>
      <w:spacing w:line="160" w:lineRule="exact"/>
    </w:pPr>
    <w:rPr>
      <w:sz w:val="14"/>
      <w:szCs w:val="16"/>
    </w:rPr>
  </w:style>
  <w:style w:type="paragraph" w:customStyle="1" w:styleId="CGBrdtext">
    <w:name w:val="CG Brödtext"/>
    <w:basedOn w:val="Normal"/>
    <w:rsid w:val="009E17AF"/>
    <w:pPr>
      <w:spacing w:line="260" w:lineRule="exact"/>
    </w:pPr>
    <w:rPr>
      <w:sz w:val="19"/>
      <w:szCs w:val="19"/>
    </w:rPr>
  </w:style>
  <w:style w:type="paragraph" w:customStyle="1" w:styleId="CGTextruta-Brd">
    <w:name w:val="CG Textruta-Bröd"/>
    <w:basedOn w:val="Normal"/>
    <w:rsid w:val="003037D5"/>
    <w:pPr>
      <w:spacing w:line="260" w:lineRule="exact"/>
    </w:pPr>
    <w:rPr>
      <w:color w:val="FFFFFF" w:themeColor="background1"/>
      <w:szCs w:val="20"/>
    </w:rPr>
  </w:style>
  <w:style w:type="paragraph" w:customStyle="1" w:styleId="CGTextruta-Rubrik">
    <w:name w:val="CG Textruta-Rubrik"/>
    <w:basedOn w:val="Normal"/>
    <w:rsid w:val="000C60E9"/>
    <w:pPr>
      <w:spacing w:line="460" w:lineRule="exact"/>
    </w:pPr>
    <w:rPr>
      <w:rFonts w:ascii="OFL Sorts Mill Goudy" w:hAnsi="OFL Sorts Mill Goudy"/>
      <w:caps/>
      <w:color w:val="FFFFFF" w:themeColor="background1"/>
      <w:sz w:val="46"/>
      <w:szCs w:val="46"/>
    </w:rPr>
  </w:style>
  <w:style w:type="character" w:styleId="Hyperlnk">
    <w:name w:val="Hyperlink"/>
    <w:basedOn w:val="Standardstycketeckensnitt"/>
    <w:uiPriority w:val="99"/>
    <w:unhideWhenUsed/>
    <w:rsid w:val="00927F6D"/>
    <w:rPr>
      <w:color w:val="0000FF" w:themeColor="hyperlink"/>
      <w:u w:val="single"/>
    </w:rPr>
  </w:style>
  <w:style w:type="paragraph" w:customStyle="1" w:styleId="CGFaktarad">
    <w:name w:val="CG Faktarad"/>
    <w:basedOn w:val="CGTextruta-Brd"/>
    <w:rsid w:val="00927F6D"/>
    <w:pPr>
      <w:spacing w:line="200" w:lineRule="exact"/>
    </w:pPr>
    <w:rPr>
      <w:sz w:val="14"/>
      <w:szCs w:val="14"/>
    </w:rPr>
  </w:style>
  <w:style w:type="paragraph" w:customStyle="1" w:styleId="cgrubrik0">
    <w:name w:val="cgrubrik"/>
    <w:basedOn w:val="Normal"/>
    <w:rsid w:val="002069D8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customStyle="1" w:styleId="cgbrdtext0">
    <w:name w:val="cgbrdtext"/>
    <w:basedOn w:val="Normal"/>
    <w:rsid w:val="002069D8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Normalwebb">
    <w:name w:val="Normal (Web)"/>
    <w:basedOn w:val="Normal"/>
    <w:uiPriority w:val="99"/>
    <w:unhideWhenUsed/>
    <w:rsid w:val="002069D8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customStyle="1" w:styleId="cgtextruta-brd0">
    <w:name w:val="cgtextruta-brd"/>
    <w:basedOn w:val="Normal"/>
    <w:rsid w:val="00515119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065C6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065C6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065C6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65C6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65C6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65C6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65C6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65C6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65C6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065C63"/>
    <w:rPr>
      <w:b/>
      <w:bCs/>
      <w:smallCaps/>
      <w:color w:val="595959" w:themeColor="text1" w:themeTint="A6"/>
    </w:rPr>
  </w:style>
  <w:style w:type="paragraph" w:styleId="Rubrik">
    <w:name w:val="Title"/>
    <w:basedOn w:val="Normal"/>
    <w:next w:val="Normal"/>
    <w:link w:val="RubrikChar"/>
    <w:uiPriority w:val="10"/>
    <w:qFormat/>
    <w:rsid w:val="00065C63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RubrikChar">
    <w:name w:val="Rubrik Char"/>
    <w:basedOn w:val="Standardstycketeckensnitt"/>
    <w:link w:val="Rubrik"/>
    <w:uiPriority w:val="10"/>
    <w:rsid w:val="00065C6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65C63"/>
    <w:pPr>
      <w:numPr>
        <w:ilvl w:val="1"/>
      </w:numPr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65C63"/>
    <w:rPr>
      <w:rFonts w:asciiTheme="majorHAnsi" w:eastAsiaTheme="majorEastAsia" w:hAnsiTheme="majorHAnsi" w:cstheme="majorBidi"/>
      <w:sz w:val="30"/>
      <w:szCs w:val="30"/>
    </w:rPr>
  </w:style>
  <w:style w:type="character" w:styleId="Stark">
    <w:name w:val="Strong"/>
    <w:basedOn w:val="Standardstycketeckensnitt"/>
    <w:uiPriority w:val="22"/>
    <w:qFormat/>
    <w:rsid w:val="00065C63"/>
    <w:rPr>
      <w:b/>
      <w:bCs/>
    </w:rPr>
  </w:style>
  <w:style w:type="character" w:styleId="Betoning">
    <w:name w:val="Emphasis"/>
    <w:basedOn w:val="Standardstycketeckensnitt"/>
    <w:uiPriority w:val="20"/>
    <w:qFormat/>
    <w:rsid w:val="00065C63"/>
    <w:rPr>
      <w:i/>
      <w:iCs/>
      <w:color w:val="F79646" w:themeColor="accent6"/>
    </w:rPr>
  </w:style>
  <w:style w:type="paragraph" w:styleId="Ingetavstnd">
    <w:name w:val="No Spacing"/>
    <w:uiPriority w:val="1"/>
    <w:qFormat/>
    <w:rsid w:val="00065C63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qFormat/>
    <w:rsid w:val="00065C6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Char">
    <w:name w:val="Citat Char"/>
    <w:basedOn w:val="Standardstycketeckensnitt"/>
    <w:link w:val="Citat"/>
    <w:uiPriority w:val="29"/>
    <w:rsid w:val="00065C63"/>
    <w:rPr>
      <w:i/>
      <w:iCs/>
      <w:color w:val="262626" w:themeColor="text1" w:themeTint="D9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65C6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65C6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Diskretbetoning">
    <w:name w:val="Subtle Emphasis"/>
    <w:basedOn w:val="Standardstycketeckensnitt"/>
    <w:uiPriority w:val="19"/>
    <w:qFormat/>
    <w:rsid w:val="00065C63"/>
    <w:rPr>
      <w:i/>
      <w:iCs/>
    </w:rPr>
  </w:style>
  <w:style w:type="character" w:styleId="Starkbetoning">
    <w:name w:val="Intense Emphasis"/>
    <w:basedOn w:val="Standardstycketeckensnitt"/>
    <w:uiPriority w:val="21"/>
    <w:qFormat/>
    <w:rsid w:val="00065C63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065C63"/>
    <w:rPr>
      <w:smallCaps/>
      <w:color w:val="595959" w:themeColor="text1" w:themeTint="A6"/>
    </w:rPr>
  </w:style>
  <w:style w:type="character" w:styleId="Starkreferens">
    <w:name w:val="Intense Reference"/>
    <w:basedOn w:val="Standardstycketeckensnitt"/>
    <w:uiPriority w:val="32"/>
    <w:qFormat/>
    <w:rsid w:val="00065C63"/>
    <w:rPr>
      <w:b/>
      <w:bCs/>
      <w:smallCaps/>
      <w:color w:val="F79646" w:themeColor="accent6"/>
    </w:rPr>
  </w:style>
  <w:style w:type="character" w:styleId="Bokenstitel">
    <w:name w:val="Book Title"/>
    <w:basedOn w:val="Standardstycketeckensnitt"/>
    <w:uiPriority w:val="33"/>
    <w:qFormat/>
    <w:rsid w:val="00065C63"/>
    <w:rPr>
      <w:b/>
      <w:bCs/>
      <w:caps w:val="0"/>
      <w:smallCaps/>
      <w:spacing w:val="7"/>
      <w:sz w:val="21"/>
      <w:szCs w:val="21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065C63"/>
    <w:pPr>
      <w:outlineLvl w:val="9"/>
    </w:pPr>
  </w:style>
  <w:style w:type="paragraph" w:styleId="Liststycke">
    <w:name w:val="List Paragraph"/>
    <w:basedOn w:val="Normal"/>
    <w:uiPriority w:val="34"/>
    <w:qFormat/>
    <w:rsid w:val="00065C63"/>
    <w:pPr>
      <w:ind w:left="720"/>
      <w:contextualSpacing/>
    </w:p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7F1378"/>
    <w:rPr>
      <w:color w:val="605E5C"/>
      <w:shd w:val="clear" w:color="auto" w:fill="E1DFDD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661E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661E2F"/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C87C4A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41E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68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009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62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23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958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149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gro\AppData\Local\Temp\fcctemp\Inbjudan%202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395FA-8C16-4967-AEAC-BBBAB2D84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Inbjudan 2</Template>
  <TotalTime>21</TotalTime>
  <Pages>3</Pages>
  <Words>574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JGY</Company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Theresia Grön</dc:creator>
  <cp:lastModifiedBy>Marjut Svanström</cp:lastModifiedBy>
  <cp:revision>5</cp:revision>
  <cp:lastPrinted>2016-04-12T11:56:00Z</cp:lastPrinted>
  <dcterms:created xsi:type="dcterms:W3CDTF">2025-04-28T09:53:00Z</dcterms:created>
  <dcterms:modified xsi:type="dcterms:W3CDTF">2025-05-02T09:07:00Z</dcterms:modified>
</cp:coreProperties>
</file>